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14DFA" w14:textId="411EEA2B" w:rsidR="00F43F59" w:rsidRPr="00867205" w:rsidRDefault="00F43F59" w:rsidP="00F43F59">
      <w:pPr>
        <w:spacing w:after="0" w:line="240" w:lineRule="auto"/>
        <w:rPr>
          <w:rFonts w:cstheme="minorHAnsi"/>
          <w:b/>
          <w:sz w:val="20"/>
          <w:szCs w:val="20"/>
        </w:rPr>
      </w:pPr>
      <w:r w:rsidRPr="002A4001">
        <w:rPr>
          <w:rFonts w:cstheme="minorHAnsi"/>
          <w:b/>
          <w:sz w:val="20"/>
          <w:szCs w:val="20"/>
        </w:rPr>
        <w:t>DATE</w:t>
      </w:r>
      <w:proofErr w:type="gramStart"/>
      <w:r w:rsidRPr="002A4001">
        <w:rPr>
          <w:rFonts w:cstheme="minorHAnsi"/>
          <w:b/>
          <w:sz w:val="20"/>
          <w:szCs w:val="20"/>
        </w:rPr>
        <w:t>:</w:t>
      </w:r>
      <w:r w:rsidR="00024226">
        <w:rPr>
          <w:rFonts w:cstheme="minorHAnsi"/>
          <w:b/>
          <w:sz w:val="20"/>
          <w:szCs w:val="20"/>
        </w:rPr>
        <w:t xml:space="preserve">  </w:t>
      </w:r>
      <w:r w:rsidR="00BD5E16" w:rsidRPr="008D2B43">
        <w:rPr>
          <w:b/>
        </w:rPr>
        <w:t>2026-09-08</w:t>
      </w:r>
      <w:proofErr w:type="gramEnd"/>
      <w:r w:rsidR="00BD5E16" w:rsidRPr="008D2B43">
        <w:rPr>
          <w:b/>
        </w:rPr>
      </w:r>
      <w:r w:rsidR="00BD5E16">
        <w:rPr>
          <w:b/>
        </w:rPr>
      </w:r>
      <w:r w:rsidR="00BD5E16" w:rsidRPr="008D2B43">
        <w:rPr>
          <w:b/>
        </w:rPr>
      </w:r>
    </w:p>
    <w:p w14:paraId="3DF8E4E1" w14:textId="77777777" w:rsidR="00F43F59" w:rsidRDefault="00F43F59" w:rsidP="00EC7F9B">
      <w:pPr>
        <w:spacing w:after="0" w:line="240" w:lineRule="auto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</w:p>
    <w:p w14:paraId="0EC97153" w14:textId="48677FD9" w:rsidR="009E2324" w:rsidRPr="00284BB4" w:rsidRDefault="00AD5DF1" w:rsidP="00EC7F9B">
      <w:pPr>
        <w:spacing w:after="0" w:line="240" w:lineRule="auto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SELLER</w:t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  <w:r w:rsidR="009E2324" w:rsidRPr="00284BB4">
        <w:rPr>
          <w:rFonts w:eastAsia="Times New Roman" w:cstheme="minorHAnsi"/>
          <w:caps/>
          <w:color w:val="0D0D0D" w:themeColor="text1" w:themeTint="F2"/>
          <w:sz w:val="20"/>
          <w:szCs w:val="20"/>
        </w:rPr>
        <w:tab/>
      </w:r>
    </w:p>
    <w:p w14:paraId="27DCE8DC" w14:textId="77777777" w:rsidR="00BD5E16" w:rsidRDefault="00BD5E16" w:rsidP="00BD5E16">
      <w:pPr>
        <w:pStyle w:val="Default"/>
        <w:rPr>
          <w:rFonts w:eastAsia="Calibri" w:cstheme="minorHAnsi"/>
          <w:b/>
          <w:kern w:val="2"/>
          <w:sz w:val="20"/>
          <w:szCs w:val="20"/>
          <w14:ligatures w14:val="standardContextual"/>
        </w:rPr>
      </w:pPr>
      <w:r w:rsidRPr="00E37DE9">
        <w:rPr>
          <w:rFonts w:eastAsia="Calibri" w:cstheme="minorHAnsi"/>
          <w:b/>
          <w:kern w:val="2"/>
          <w:sz w:val="20"/>
          <w:szCs w:val="20"/>
          <w14:ligatures w14:val="standardContextual"/>
        </w:rPr>
        <w:t>HF Sinclair Refining and MKT LLC</w:t>
      </w:r>
      <w:r>
        <w:rPr>
          <w:rFonts w:eastAsia="Calibri" w:cstheme="minorHAnsi"/>
          <w:b/>
          <w:kern w:val="2"/>
          <w:sz w:val="20"/>
          <w:szCs w:val="20"/>
          <w14:ligatures w14:val="standardContextual"/>
        </w:rPr>
      </w:r>
      <w:r w:rsidRPr="00E37DE9">
        <w:rPr>
          <w:rFonts w:eastAsia="Calibri" w:cstheme="minorHAnsi"/>
          <w:b/>
          <w:kern w:val="2"/>
          <w:sz w:val="20"/>
          <w:szCs w:val="20"/>
          <w14:ligatures w14:val="standardContextual"/>
        </w:rPr>
      </w:r>
    </w:p>
    <w:p w14:paraId="60DE0707" w14:textId="77777777" w:rsidR="00BD5E16" w:rsidRDefault="00BD5E16" w:rsidP="00BD5E16">
      <w:pPr>
        <w:pStyle w:val="Default"/>
        <w:rPr>
          <w:rFonts w:eastAsia="Calibri" w:cstheme="minorHAnsi"/>
          <w:bCs/>
          <w:kern w:val="2"/>
          <w:sz w:val="20"/>
          <w:szCs w:val="20"/>
          <w14:ligatures w14:val="standardContextual"/>
        </w:rPr>
      </w:pP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  <w:t>2828 N HARWOOD ST STE 1300</w:t>
        <w:br/>
        <w:t>DALLAS, TX 75201-2174</w:t>
      </w:r>
      <w:r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</w:p>
    <w:p w14:paraId="40C07FD8" w14:textId="77777777" w:rsidR="00BD5E16" w:rsidRDefault="00BD5E16" w:rsidP="00BD5E16">
      <w:pPr>
        <w:pStyle w:val="Default"/>
        <w:rPr>
          <w:rFonts w:eastAsia="Calibri" w:cstheme="minorHAnsi"/>
          <w:bCs/>
          <w:kern w:val="2"/>
          <w:sz w:val="20"/>
          <w:szCs w:val="20"/>
          <w14:ligatures w14:val="standardContextual"/>
        </w:rPr>
      </w:pP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  <w:r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  <w:r w:rsidRPr="006B5031">
        <w:rPr>
          <w:rFonts w:eastAsia="Calibri" w:cstheme="minorHAnsi"/>
          <w:bCs/>
          <w:kern w:val="2"/>
          <w:sz w:val="20"/>
          <w:szCs w:val="20"/>
          <w14:ligatures w14:val="standardContextual"/>
        </w:rPr>
      </w:r>
    </w:p>
    <w:p w14:paraId="10714DFA" w14:textId="411EEA2B" w:rsidR="00F43F59" w:rsidRPr="00867205" w:rsidRDefault="00F43F59" w:rsidP="00F43F59">
      <w:pPr>
        <w:spacing w:after="0" w:line="240" w:lineRule="auto"/>
        <w:rPr>
          <w:rFonts w:cstheme="minorHAnsi"/>
          <w:b/>
          <w:sz w:val="20"/>
          <w:szCs w:val="20"/>
        </w:rPr>
      </w:pPr>
      <w:r>
        <w:br w:type="column"/>
      </w:r>
    </w:p>
    <w:p w14:paraId="3DF8E4E1" w14:textId="77777777" w:rsidR="00F43F59" w:rsidRDefault="00F43F59" w:rsidP="00EC7F9B">
      <w:pPr>
        <w:spacing w:after="0" w:line="240" w:lineRule="auto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</w:p>
    <w:p w14:paraId="29433A42" w14:textId="3DC7F381" w:rsidR="00EC7F9B" w:rsidRPr="00743EFA" w:rsidRDefault="00AD5DF1" w:rsidP="00F43F59">
      <w:pPr>
        <w:spacing w:after="0" w:line="240" w:lineRule="auto"/>
        <w:ind w:firstLine="72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BUYER</w:t>
      </w:r>
    </w:p>
    <w:p w14:paraId="1FE678CC" w14:textId="78CB127B" w:rsidR="00EC7F9B" w:rsidRPr="00743EFA" w:rsidRDefault="00EC7F9B" w:rsidP="00743EFA">
      <w:pPr>
        <w:spacing w:after="0" w:line="240" w:lineRule="auto"/>
        <w:ind w:left="-90" w:firstLine="810"/>
        <w:jc w:val="both"/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</w:pPr>
      <w:r w:rsidRPr="00743EFA"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  <w:t xml:space="preserve">NOVUM ENERGY TRADING </w:t>
      </w:r>
      <w:r w:rsidR="00870D97"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  <w:t>inc</w:t>
      </w:r>
      <w:r w:rsidRPr="00743EFA">
        <w:rPr>
          <w:rFonts w:eastAsia="Times New Roman" w:cstheme="minorHAnsi"/>
          <w:b/>
          <w:caps/>
          <w:color w:val="0D0D0D" w:themeColor="text1" w:themeTint="F2"/>
          <w:sz w:val="20"/>
          <w:szCs w:val="20"/>
        </w:rPr>
        <w:t>.</w:t>
      </w:r>
    </w:p>
    <w:p w14:paraId="67B4FCD4" w14:textId="7D453272" w:rsidR="00EC7F9B" w:rsidRPr="00743EFA" w:rsidRDefault="00870D97" w:rsidP="00743EFA">
      <w:pPr>
        <w:spacing w:after="0" w:line="240" w:lineRule="auto"/>
        <w:ind w:left="-90" w:firstLine="81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kirby drive 3200, suite 1000</w:t>
      </w:r>
    </w:p>
    <w:p w14:paraId="25543F3D" w14:textId="6F21FC84" w:rsidR="00EC7F9B" w:rsidRPr="00743EFA" w:rsidRDefault="00870D97" w:rsidP="00743EFA">
      <w:pPr>
        <w:spacing w:after="0" w:line="240" w:lineRule="auto"/>
        <w:ind w:left="-90" w:firstLine="81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>houston, tx 77098</w:t>
      </w:r>
    </w:p>
    <w:p w14:paraId="33C36416" w14:textId="77777777" w:rsidR="00C122DD" w:rsidRPr="00743EFA" w:rsidRDefault="00EC7F9B" w:rsidP="00743EFA">
      <w:pPr>
        <w:spacing w:after="0" w:line="240" w:lineRule="auto"/>
        <w:ind w:firstLine="72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</w:pPr>
      <w:r w:rsidRPr="00743EFA"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FAX: </w:t>
      </w:r>
      <w:r w:rsidR="00C122DD" w:rsidRPr="00743EFA">
        <w:rPr>
          <w:rFonts w:eastAsia="Times New Roman" w:cstheme="minorHAnsi"/>
          <w:caps/>
          <w:color w:val="0D0D0D" w:themeColor="text1" w:themeTint="F2"/>
          <w:sz w:val="20"/>
          <w:szCs w:val="20"/>
        </w:rPr>
        <w:t>+1 281 822 0805</w:t>
      </w:r>
    </w:p>
    <w:p w14:paraId="69E36107" w14:textId="27301B7B" w:rsidR="00D46FE2" w:rsidRPr="00D46FE2" w:rsidRDefault="00D46FE2" w:rsidP="00C122DD">
      <w:pPr>
        <w:spacing w:after="0" w:line="240" w:lineRule="auto"/>
        <w:ind w:left="-90" w:firstLine="720"/>
        <w:jc w:val="both"/>
        <w:rPr>
          <w:rFonts w:eastAsia="Times New Roman" w:cstheme="minorHAnsi"/>
          <w:caps/>
          <w:color w:val="0D0D0D" w:themeColor="text1" w:themeTint="F2"/>
          <w:sz w:val="20"/>
          <w:szCs w:val="20"/>
        </w:rPr>
        <w:sectPr w:rsidR="00D46FE2" w:rsidRPr="00D46FE2" w:rsidSect="00AA79D6"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627" w:left="1440" w:header="576" w:footer="374" w:gutter="0"/>
          <w:cols w:num="2" w:space="720"/>
          <w:titlePg/>
          <w:docGrid w:linePitch="360"/>
        </w:sectPr>
      </w:pPr>
      <w:r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  </w:t>
      </w:r>
      <w:r w:rsidRPr="00D46FE2">
        <w:rPr>
          <w:rFonts w:eastAsia="Times New Roman" w:cstheme="minorHAnsi"/>
          <w:caps/>
          <w:color w:val="0D0D0D" w:themeColor="text1" w:themeTint="F2"/>
          <w:sz w:val="20"/>
          <w:szCs w:val="20"/>
        </w:rPr>
        <w:t>TRADER</w:t>
      </w:r>
      <w:proofErr w:type="gramStart"/>
      <w:r w:rsidRPr="00D46FE2"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: </w:t>
      </w:r>
      <w:r w:rsidR="00937E69">
        <w:rPr>
          <w:rFonts w:eastAsia="Times New Roman" w:cstheme="minorHAnsi"/>
          <w:caps/>
          <w:color w:val="0D0D0D" w:themeColor="text1" w:themeTint="F2"/>
          <w:sz w:val="20"/>
          <w:szCs w:val="20"/>
        </w:rPr>
        <w:t xml:space="preserve"> </w:t>
      </w:r>
      <w:r w:rsidR="00BD5E16">
        <w:rPr>
          <w:rFonts w:eastAsia="Times New Roman" w:cstheme="minorHAnsi"/>
          <w:caps/>
          <w:color w:val="0D0D0D" w:themeColor="text1" w:themeTint="F2"/>
          <w:sz w:val="20"/>
          <w:szCs w:val="20"/>
        </w:rPr>
        <w:t>David Turner</w:t>
      </w:r>
      <w:proofErr w:type="gramEnd"/>
      <w:r w:rsidR="00BD5E16">
        <w:rPr>
          <w:rFonts w:eastAsia="Times New Roman" w:cstheme="minorHAnsi"/>
          <w:caps/>
          <w:color w:val="0D0D0D" w:themeColor="text1" w:themeTint="F2"/>
          <w:sz w:val="20"/>
          <w:szCs w:val="20"/>
        </w:rPr>
      </w:r>
    </w:p>
    <w:p w14:paraId="24390175" w14:textId="77777777" w:rsidR="003C414E" w:rsidRDefault="003C414E" w:rsidP="003C414E">
      <w:pPr>
        <w:spacing w:after="0" w:line="240" w:lineRule="auto"/>
        <w:rPr>
          <w:rFonts w:cstheme="minorHAnsi"/>
          <w:sz w:val="20"/>
          <w:szCs w:val="20"/>
        </w:rPr>
      </w:pPr>
    </w:p>
    <w:p w14:paraId="5E809EC2" w14:textId="77777777" w:rsidR="00BD5E16" w:rsidRPr="00103610" w:rsidRDefault="00BD5E16" w:rsidP="00BD5E16">
      <w:pPr>
        <w:spacing w:after="0" w:line="240" w:lineRule="auto"/>
        <w:rPr>
          <w:rFonts w:cstheme="minorHAnsi"/>
          <w:sz w:val="20"/>
          <w:szCs w:val="20"/>
        </w:rPr>
      </w:pPr>
      <w:bookmarkStart w:id="0" w:name="_Hlk225435184"/>
      <w:r w:rsidRPr="00103610">
        <w:rPr>
          <w:rFonts w:cstheme="minorHAnsi"/>
          <w:b/>
          <w:sz w:val="20"/>
          <w:szCs w:val="20"/>
        </w:rPr>
        <w:t>Novum’s ref</w:t>
      </w:r>
      <w:proofErr w:type="gramStart"/>
      <w:r w:rsidRPr="00103610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 xml:space="preserve"> </w:t>
      </w:r>
      <w:r w:rsidRPr="008D2B43">
        <w:rPr>
          <w:b/>
        </w:rPr>
        <w:t>224130</w:t>
      </w:r>
      <w:proofErr w:type="gramEnd"/>
      <w:r w:rsidRPr="008D2B43">
        <w:rPr>
          <w:b/>
        </w:rPr>
      </w:r>
      <w:r>
        <w:rPr>
          <w:b/>
        </w:rPr>
      </w:r>
      <w:r w:rsidRPr="008D2B43">
        <w:rPr>
          <w:b/>
        </w:rPr>
      </w:r>
    </w:p>
    <w:p w14:paraId="0757650D" w14:textId="77777777" w:rsidR="00BD5E16" w:rsidRDefault="00BD5E16" w:rsidP="00BD5E16">
      <w:pPr>
        <w:spacing w:after="0" w:line="240" w:lineRule="auto"/>
        <w:rPr>
          <w:rFonts w:cstheme="minorHAnsi"/>
          <w:sz w:val="20"/>
          <w:szCs w:val="20"/>
        </w:rPr>
      </w:pPr>
      <w:r w:rsidRPr="00103610">
        <w:rPr>
          <w:rFonts w:cstheme="minorHAnsi"/>
          <w:b/>
          <w:sz w:val="20"/>
          <w:szCs w:val="20"/>
        </w:rPr>
        <w:t xml:space="preserve">Your </w:t>
      </w:r>
      <w:proofErr w:type="gramStart"/>
      <w:r w:rsidRPr="00103610">
        <w:rPr>
          <w:rFonts w:cstheme="minorHAnsi"/>
          <w:b/>
          <w:sz w:val="20"/>
          <w:szCs w:val="20"/>
        </w:rPr>
        <w:t>ref:</w:t>
      </w:r>
      <w:r w:rsidRPr="006B0B41">
        <w:rPr>
          <w:rFonts w:cstheme="minorHAnsi"/>
        </w:rPr>
        <w:t xml:space="preserve"> </w:t>
      </w:r>
      <w:r>
        <w:rPr>
          <w:rFonts w:cstheme="minorHAnsi"/>
        </w:rPr>
        <w:t>PLEASE ADVISE</w:t>
      </w:r>
      <w:proofErr w:type="gramEnd"/>
      <w:r>
        <w:rPr>
          <w:rFonts w:cstheme="minorHAnsi"/>
        </w:rPr>
      </w:r>
    </w:p>
    <w:bookmarkEnd w:id="0"/>
    <w:p w14:paraId="3DF68AAA" w14:textId="77777777" w:rsidR="00515E79" w:rsidRPr="00515E79" w:rsidRDefault="00515E79" w:rsidP="00515E79">
      <w:pPr>
        <w:spacing w:after="0" w:line="240" w:lineRule="auto"/>
        <w:rPr>
          <w:rFonts w:cstheme="minorHAnsi"/>
          <w:sz w:val="20"/>
          <w:szCs w:val="20"/>
        </w:rPr>
      </w:pPr>
    </w:p>
    <w:p w14:paraId="67B1878B" w14:textId="62013802" w:rsidR="00BD5E16" w:rsidRDefault="00867205" w:rsidP="0086720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Subject:</w:t>
      </w:r>
      <w:r w:rsidR="00BD5E16">
        <w:rPr>
          <w:rFonts w:cstheme="minorHAnsi"/>
          <w:sz w:val="20"/>
          <w:szCs w:val="20"/>
        </w:rPr>
        <w:t xml:space="preserve"> </w:t>
      </w:r>
      <w:r w:rsidR="00BD5E16" w:rsidRPr="008D2B43">
        <w:rPr>
          <w:b/>
        </w:rPr>
        <w:t>224130</w:t>
      </w:r>
      <w:r w:rsidR="00BD5E16">
        <w:rPr>
          <w:b/>
        </w:rPr>
      </w:r>
      <w:r w:rsidR="00BD5E16" w:rsidRPr="008D2B43">
        <w:rPr>
          <w:b/>
        </w:rPr>
      </w:r>
      <w:r w:rsidR="00BD5E16" w:rsidRPr="00107AB9">
        <w:rPr>
          <w:rFonts w:cstheme="minorHAnsi"/>
        </w:rPr>
        <w:t xml:space="preserve"> - </w:t>
      </w:r>
      <w:r w:rsidR="00BD5E16" w:rsidRPr="008D2B43">
        <w:rPr>
          <w:b/>
        </w:rPr>
        <w:t>NOVUM ENERGY TRADING INC</w:t>
      </w:r>
      <w:r w:rsidR="00BD5E16">
        <w:rPr>
          <w:b/>
        </w:rPr>
      </w:r>
      <w:r w:rsidR="00BD5E16" w:rsidRPr="008D2B43">
        <w:rPr>
          <w:b/>
        </w:rPr>
      </w:r>
      <w:r w:rsidR="00BD5E16" w:rsidRPr="00107AB9">
        <w:rPr>
          <w:rFonts w:cstheme="minorHAnsi"/>
        </w:rPr>
        <w:t xml:space="preserve"> </w:t>
      </w:r>
      <w:r w:rsidR="00BD5E16" w:rsidRPr="008D2B43">
        <w:rPr>
          <w:b/>
        </w:rPr>
        <w:t>BUY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b/>
        </w:rPr>
        <w:t xml:space="preserve"> of</w:t>
      </w:r>
      <w:r w:rsidR="00BD5E16">
        <w:rPr>
          <w:b/>
        </w:rPr>
        <w:t xml:space="preserve"> </w:t>
      </w:r>
      <w:r w:rsidR="00BD5E16" w:rsidRPr="008D2B43">
        <w:rPr>
          <w:b/>
        </w:rPr>
        <w:t>10,000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b/>
        </w:rPr>
        <w:t xml:space="preserve"> </w:t>
      </w:r>
      <w:r w:rsidR="00BD5E16" w:rsidRPr="008D2B43">
        <w:rPr>
          <w:b/>
        </w:rPr>
        <w:t>BBL</w:t>
      </w:r>
      <w:r w:rsidR="00BD5E16">
        <w:rPr>
          <w:b/>
        </w:rPr>
      </w:r>
      <w:r w:rsidR="00BD5E16" w:rsidRPr="008D2B43">
        <w:rPr>
          <w:b/>
        </w:rPr>
      </w:r>
      <w:r w:rsidR="00BD5E16" w:rsidRPr="00107AB9">
        <w:rPr>
          <w:rFonts w:cstheme="minorHAnsi"/>
        </w:rPr>
        <w:t xml:space="preserve"> of </w:t>
      </w:r>
      <w:r w:rsidR="00BD5E16" w:rsidRPr="008D2B43">
        <w:rPr>
          <w:b/>
        </w:rPr>
        <w:t>Gasoline 87 Unleaded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rFonts w:cstheme="minorHAnsi"/>
        </w:rPr>
        <w:t xml:space="preserve"> from</w:t>
      </w:r>
      <w:r w:rsidR="00BD5E16" w:rsidRPr="00107AB9">
        <w:rPr>
          <w:rFonts w:cstheme="minorHAnsi"/>
        </w:rPr>
        <w:t xml:space="preserve"> </w:t>
      </w:r>
      <w:r w:rsidR="00BD5E16" w:rsidRPr="00840E2C">
        <w:rPr>
          <w:b/>
        </w:rPr>
        <w:t>HF Sinclair Refining and MKT LLC</w:t>
      </w:r>
      <w:r w:rsidR="00BD5E16">
        <w:rPr>
          <w:b/>
        </w:rPr>
        <w:t xml:space="preserve"> </w:t>
      </w:r>
      <w:r w:rsidR="00BD5E16">
        <w:rPr>
          <w:rFonts w:cstheme="minorHAnsi"/>
        </w:rPr>
        <w:t xml:space="preserve">– </w:t>
      </w:r>
      <w:r w:rsidR="00BD5E16" w:rsidRPr="008D2B43">
        <w:rPr>
          <w:b/>
        </w:rPr>
        <w:t>Tulsa, Oklahoma</w:t>
      </w:r>
      <w:r w:rsidR="00BD5E16">
        <w:rPr>
          <w:b/>
        </w:rPr>
      </w:r>
      <w:r w:rsidR="00BD5E16" w:rsidRPr="008D2B43">
        <w:rPr>
          <w:b/>
        </w:rPr>
      </w:r>
      <w:r w:rsidR="00BD5E16">
        <w:rPr>
          <w:b/>
        </w:rPr>
        <w:t xml:space="preserve"> - </w:t>
      </w:r>
      <w:r w:rsidR="00BD5E16" w:rsidRPr="008D2B43">
        <w:rPr>
          <w:b/>
        </w:rPr>
        <w:t>{{</w:t>
      </w:r>
      <w:r w:rsidR="00BD5E16">
        <w:rPr>
          <w:b/>
        </w:rPr>
        <w:t>Cycle</w:t>
      </w:r>
      <w:proofErr w:type="gramStart"/>
      <w:r w:rsidR="00BD5E16" w:rsidRPr="008D2B43">
        <w:rPr>
          <w:b/>
        </w:rPr>
        <w:t>}</w:t>
      </w:r>
      <w:r w:rsidR="00BD5E16">
        <w:rPr>
          <w:rFonts w:cstheme="minorHAnsi"/>
          <w:sz w:val="20"/>
          <w:szCs w:val="20"/>
        </w:rPr>
        <w:t>.</w:t>
      </w:r>
      <w:r w:rsidR="00BD5E16" w:rsidRPr="00107AB9">
        <w:rPr>
          <w:rFonts w:cstheme="minorHAnsi"/>
        </w:rPr>
        <w:t>-</w:t>
      </w:r>
      <w:proofErr w:type="gramEnd"/>
      <w:r w:rsidR="00BD5E16" w:rsidRPr="00107AB9">
        <w:rPr>
          <w:rFonts w:cstheme="minorHAnsi"/>
        </w:rPr>
        <w:t xml:space="preserve"> </w:t>
      </w:r>
      <w:r w:rsidR="00BD5E16" w:rsidRPr="00840E2C">
        <w:rPr>
          <w:rFonts w:cstheme="minorHAnsi"/>
        </w:rPr>
        <w:t>September 8, 2026</w:t>
      </w:r>
      <w:r w:rsidR="00BD5E16">
        <w:rPr>
          <w:rFonts w:cstheme="minorHAnsi"/>
        </w:rPr>
      </w:r>
      <w:r w:rsidR="00BD5E16">
        <w:rPr>
          <w:rFonts w:cstheme="minorHAnsi"/>
        </w:rPr>
      </w:r>
      <w:r w:rsidR="00BD5E16" w:rsidRPr="00840E2C">
        <w:rPr>
          <w:rFonts w:cstheme="minorHAnsi"/>
        </w:rPr>
      </w:r>
      <w:r>
        <w:rPr>
          <w:rFonts w:cstheme="minorHAnsi"/>
          <w:sz w:val="20"/>
          <w:szCs w:val="20"/>
        </w:rPr>
        <w:t xml:space="preserve"> </w:t>
      </w:r>
    </w:p>
    <w:p w14:paraId="21A95D2B" w14:textId="43FAD83E" w:rsidR="00867205" w:rsidRPr="00743EFA" w:rsidRDefault="00867205" w:rsidP="0086720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616614" wp14:editId="3B95E2FC">
                <wp:simplePos x="0" y="0"/>
                <wp:positionH relativeFrom="column">
                  <wp:posOffset>9938</wp:posOffset>
                </wp:positionH>
                <wp:positionV relativeFrom="paragraph">
                  <wp:posOffset>144670</wp:posOffset>
                </wp:positionV>
                <wp:extent cx="5952545" cy="0"/>
                <wp:effectExtent l="0" t="0" r="292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254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767A0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pt,11.4pt" to="469.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" strokecolor="#0d0d0d [3069]" strokeweight="1.5pt"/>
            </w:pict>
          </mc:Fallback>
        </mc:AlternateContent>
      </w:r>
    </w:p>
    <w:p w14:paraId="79680A1E" w14:textId="293191F9" w:rsidR="00867205" w:rsidRDefault="00A67232" w:rsidP="00C17D86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</w:p>
    <w:p w14:paraId="27591663" w14:textId="4FADC6F3" w:rsidR="00BD31F1" w:rsidRPr="00C277D0" w:rsidRDefault="00C277D0" w:rsidP="009A2225">
      <w:pPr>
        <w:spacing w:after="0" w:line="240" w:lineRule="auto"/>
        <w:jc w:val="both"/>
        <w:rPr>
          <w:rFonts w:cstheme="minorHAnsi"/>
          <w:sz w:val="20"/>
          <w:szCs w:val="20"/>
        </w:rPr>
      </w:pPr>
      <w:bookmarkStart w:id="1" w:name="_Hlk223964456"/>
      <w:r w:rsidRPr="00C277D0">
        <w:rPr>
          <w:rFonts w:cstheme="minorHAnsi"/>
          <w:sz w:val="20"/>
          <w:szCs w:val="20"/>
        </w:rPr>
        <w:t xml:space="preserve">We hereby </w:t>
      </w:r>
      <w:proofErr w:type="gramStart"/>
      <w:r w:rsidRPr="00C277D0">
        <w:rPr>
          <w:rFonts w:cstheme="minorHAnsi"/>
          <w:sz w:val="20"/>
          <w:szCs w:val="20"/>
        </w:rPr>
        <w:t>make reference</w:t>
      </w:r>
      <w:proofErr w:type="gramEnd"/>
      <w:r w:rsidRPr="00C277D0">
        <w:rPr>
          <w:rFonts w:cstheme="minorHAnsi"/>
          <w:sz w:val="20"/>
          <w:szCs w:val="20"/>
        </w:rPr>
        <w:t xml:space="preserve"> to your contract received on </w:t>
      </w:r>
      <w:r w:rsidR="00BD5E16" w:rsidRPr="008D2B43">
        <w:rPr>
          <w:b/>
        </w:rPr>
        <w:t>{{</w:t>
      </w:r>
      <w:r w:rsidR="00BD5E16">
        <w:rPr>
          <w:b/>
        </w:rPr>
        <w:t>User fill in Date</w:t>
      </w:r>
      <w:r w:rsidR="00BD5E16" w:rsidRPr="008D2B43">
        <w:rPr>
          <w:b/>
        </w:rPr>
        <w:t>}}</w:t>
      </w:r>
      <w:r w:rsidR="00BD5E16">
        <w:rPr>
          <w:b/>
        </w:rPr>
        <w:t xml:space="preserve"> </w:t>
      </w:r>
      <w:r w:rsidRPr="00C277D0">
        <w:rPr>
          <w:rFonts w:cstheme="minorHAnsi"/>
          <w:sz w:val="20"/>
          <w:szCs w:val="20"/>
        </w:rPr>
        <w:t xml:space="preserve">related to subject </w:t>
      </w:r>
      <w:proofErr w:type="gramStart"/>
      <w:r w:rsidRPr="00C277D0">
        <w:rPr>
          <w:rFonts w:cstheme="minorHAnsi"/>
          <w:sz w:val="20"/>
          <w:szCs w:val="20"/>
        </w:rPr>
        <w:t>transaction</w:t>
      </w:r>
      <w:proofErr w:type="gramEnd"/>
      <w:r w:rsidRPr="00C277D0">
        <w:rPr>
          <w:rFonts w:cstheme="minorHAnsi"/>
          <w:sz w:val="20"/>
          <w:szCs w:val="20"/>
        </w:rPr>
        <w:t xml:space="preserve"> concluded between our two companies </w:t>
      </w:r>
      <w:r w:rsidR="00611C3E" w:rsidRPr="00C277D0">
        <w:rPr>
          <w:rFonts w:cstheme="minorHAnsi"/>
          <w:sz w:val="20"/>
          <w:szCs w:val="20"/>
        </w:rPr>
        <w:t xml:space="preserve">on </w:t>
      </w:r>
      <w:bookmarkEnd w:id="1"/>
      <w:r w:rsidR="00BD5E16" w:rsidRPr="008D2B43">
        <w:rPr>
          <w:b/>
        </w:rPr>
        <w:t>2026-09-08</w:t>
      </w:r>
      <w:r w:rsidR="00BD5E16">
        <w:rPr>
          <w:b/>
        </w:rPr>
      </w:r>
      <w:r w:rsidR="00BD5E16" w:rsidRPr="008D2B43">
        <w:rPr>
          <w:b/>
        </w:rPr>
      </w:r>
      <w:r w:rsidR="00BD5E16" w:rsidRPr="00CF4F92">
        <w:rPr>
          <w:rFonts w:cstheme="minorHAnsi"/>
          <w:sz w:val="20"/>
          <w:szCs w:val="20"/>
        </w:rPr>
        <w:t>.</w:t>
      </w:r>
      <w:r w:rsidR="00BD5E16">
        <w:rPr>
          <w:rFonts w:cstheme="minorHAnsi"/>
          <w:sz w:val="20"/>
          <w:szCs w:val="20"/>
        </w:rPr>
        <w:t xml:space="preserve"> </w:t>
      </w:r>
      <w:r w:rsidRPr="00C277D0">
        <w:rPr>
          <w:rFonts w:cstheme="minorHAnsi"/>
          <w:sz w:val="20"/>
          <w:szCs w:val="20"/>
        </w:rPr>
        <w:t>We agree with the terms stated there in subject to the following amendments:</w:t>
      </w:r>
    </w:p>
    <w:p w14:paraId="1611FD4F" w14:textId="77777777" w:rsidR="005E22FE" w:rsidRDefault="005E22FE" w:rsidP="004E33C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7AA7DE7E" w14:textId="6EC3ECE2" w:rsidR="005E22FE" w:rsidRDefault="005E22FE" w:rsidP="004E33C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5E22FE">
        <w:rPr>
          <w:rFonts w:cstheme="minorHAnsi"/>
          <w:b/>
          <w:sz w:val="20"/>
          <w:szCs w:val="20"/>
        </w:rPr>
        <w:t xml:space="preserve">Deal Detail </w:t>
      </w:r>
      <w:proofErr w:type="gramStart"/>
      <w:r w:rsidR="00D84119">
        <w:rPr>
          <w:rFonts w:cstheme="minorHAnsi"/>
          <w:b/>
          <w:sz w:val="20"/>
          <w:szCs w:val="20"/>
        </w:rPr>
        <w:t>1</w:t>
      </w:r>
      <w:r w:rsidRPr="005E22FE">
        <w:rPr>
          <w:rFonts w:cstheme="minorHAnsi"/>
          <w:b/>
          <w:sz w:val="20"/>
          <w:szCs w:val="20"/>
        </w:rPr>
        <w:t xml:space="preserve">: </w:t>
      </w:r>
      <w:r w:rsidR="00BD5E16">
        <w:rPr>
          <w:rFonts w:cstheme="minorHAnsi"/>
          <w:b/>
          <w:sz w:val="20"/>
          <w:szCs w:val="20"/>
        </w:rPr>
        <w:t>HF Sinclair Refining and MKT LLC</w:t>
      </w:r>
      <w:proofErr w:type="gramEnd"/>
      <w:r w:rsidR="00BD5E16">
        <w:rPr>
          <w:rFonts w:cstheme="minorHAnsi"/>
          <w:b/>
          <w:sz w:val="20"/>
          <w:szCs w:val="20"/>
        </w:rPr>
        <w:t xml:space="preserve"> </w:t>
      </w:r>
      <w:r w:rsidRPr="005E22FE">
        <w:rPr>
          <w:rFonts w:cstheme="minorHAnsi"/>
          <w:b/>
          <w:sz w:val="20"/>
          <w:szCs w:val="20"/>
        </w:rPr>
        <w:t>Sale</w:t>
      </w:r>
    </w:p>
    <w:p w14:paraId="4F254E51" w14:textId="1D0A1DA1" w:rsidR="0067271E" w:rsidRDefault="0093061D" w:rsidP="0067271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PRODUCT</w:t>
      </w:r>
    </w:p>
    <w:p w14:paraId="58B0E535" w14:textId="37D34863" w:rsidR="0093061D" w:rsidRPr="0093061D" w:rsidRDefault="0093061D" w:rsidP="0067271E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3061D">
        <w:rPr>
          <w:rFonts w:cstheme="minorHAnsi"/>
          <w:sz w:val="20"/>
          <w:szCs w:val="20"/>
        </w:rPr>
        <w:t xml:space="preserve">Please amend to read </w:t>
      </w:r>
      <w:r>
        <w:rPr>
          <w:rFonts w:cstheme="minorHAnsi"/>
          <w:sz w:val="20"/>
          <w:szCs w:val="20"/>
        </w:rPr>
        <w:t>“</w:t>
      </w:r>
      <w:r w:rsidR="00BD5E16">
        <w:rPr>
          <w:rFonts w:cstheme="minorHAnsi"/>
          <w:sz w:val="20"/>
          <w:szCs w:val="20"/>
        </w:rPr>
        <w:t>Gasoline 87 Unleaded</w:t>
      </w:r>
      <w:r>
        <w:rPr>
          <w:rFonts w:cstheme="minorHAnsi"/>
          <w:sz w:val="20"/>
          <w:szCs w:val="20"/>
        </w:rPr>
        <w:t>”</w:t>
      </w:r>
      <w:r w:rsidRPr="0093061D">
        <w:rPr>
          <w:rFonts w:cstheme="minorHAnsi"/>
          <w:sz w:val="20"/>
          <w:szCs w:val="20"/>
        </w:rPr>
        <w:t xml:space="preserve"> as in agreed deal recap</w:t>
      </w:r>
      <w:r>
        <w:rPr>
          <w:rFonts w:cstheme="minorHAnsi"/>
          <w:sz w:val="20"/>
          <w:szCs w:val="20"/>
        </w:rPr>
        <w:t>.</w:t>
      </w:r>
    </w:p>
    <w:p w14:paraId="43DD843F" w14:textId="77777777" w:rsidR="0067271E" w:rsidRDefault="0067271E" w:rsidP="004E33CE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2D0F35ED" w14:textId="037CE02A" w:rsidR="00024226" w:rsidRPr="00D319FD" w:rsidRDefault="00024226" w:rsidP="00024226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BUYER’S CON</w:t>
      </w:r>
      <w:r w:rsidR="00314264">
        <w:rPr>
          <w:rFonts w:cstheme="minorHAnsi"/>
          <w:b/>
          <w:sz w:val="20"/>
          <w:szCs w:val="20"/>
        </w:rPr>
        <w:t>TRACT</w:t>
      </w:r>
      <w:r>
        <w:rPr>
          <w:rFonts w:cstheme="minorHAnsi"/>
          <w:b/>
          <w:sz w:val="20"/>
          <w:szCs w:val="20"/>
        </w:rPr>
        <w:t xml:space="preserve"> REFERENCE:</w:t>
      </w:r>
    </w:p>
    <w:p w14:paraId="4CDBDE69" w14:textId="18EBCC47" w:rsidR="00024226" w:rsidRDefault="00024226" w:rsidP="00024226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Please add “</w:t>
      </w:r>
      <w:r w:rsidR="00BD5E16">
        <w:rPr>
          <w:rFonts w:cstheme="minorHAnsi"/>
          <w:sz w:val="20"/>
          <w:szCs w:val="20"/>
        </w:rPr>
        <w:t>224130</w:t>
      </w:r>
      <w:r w:rsidR="00314264">
        <w:rPr>
          <w:rFonts w:cstheme="minorHAnsi"/>
          <w:sz w:val="20"/>
          <w:szCs w:val="20"/>
        </w:rPr>
        <w:t>”</w:t>
      </w:r>
      <w:r w:rsidR="00EF5A11">
        <w:rPr>
          <w:rFonts w:cstheme="minorHAnsi"/>
          <w:sz w:val="20"/>
          <w:szCs w:val="20"/>
        </w:rPr>
        <w:t>.</w:t>
      </w:r>
    </w:p>
    <w:p w14:paraId="1C6C6CB6" w14:textId="77777777" w:rsidR="00D36DC3" w:rsidRDefault="00D36DC3" w:rsidP="009A2225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B2BA6CC" w14:textId="164663D4" w:rsidR="009F4B76" w:rsidRDefault="00E8744F" w:rsidP="0011569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CONTACTS</w:t>
      </w:r>
    </w:p>
    <w:p w14:paraId="74AA98E7" w14:textId="525B5E9D" w:rsidR="009F4B76" w:rsidRDefault="009F4B76" w:rsidP="00F610F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4542A5">
        <w:rPr>
          <w:rFonts w:cstheme="minorHAnsi"/>
          <w:sz w:val="20"/>
          <w:szCs w:val="20"/>
        </w:rPr>
        <w:t xml:space="preserve">Please add </w:t>
      </w:r>
      <w:r w:rsidRPr="004542A5">
        <w:rPr>
          <w:rFonts w:cstheme="minorHAnsi"/>
          <w:b/>
          <w:sz w:val="20"/>
          <w:szCs w:val="20"/>
        </w:rPr>
        <w:t>BUYER´S contact details</w:t>
      </w:r>
      <w:r w:rsidRPr="004542A5">
        <w:rPr>
          <w:rFonts w:cstheme="minorHAnsi"/>
          <w:sz w:val="20"/>
          <w:szCs w:val="20"/>
        </w:rPr>
        <w:t>:</w:t>
      </w:r>
    </w:p>
    <w:p w14:paraId="1754E8AC" w14:textId="77777777" w:rsidR="009B7084" w:rsidRPr="009B7084" w:rsidRDefault="009B7084" w:rsidP="009B7084">
      <w:pPr>
        <w:autoSpaceDN w:val="0"/>
        <w:spacing w:after="0" w:line="240" w:lineRule="auto"/>
        <w:rPr>
          <w:rFonts w:ascii="Calibri" w:eastAsia="Times New Roman" w:hAnsi="Calibri" w:cs="Times New Roman"/>
          <w:caps/>
          <w:sz w:val="20"/>
          <w:szCs w:val="20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2"/>
        <w:gridCol w:w="3600"/>
      </w:tblGrid>
      <w:tr w:rsidR="009B7084" w:rsidRPr="009B7084" w14:paraId="70E9B4FB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395"/>
            <w:hideMark/>
          </w:tcPr>
          <w:p w14:paraId="2F6ECE53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3" w:after="0" w:line="223" w:lineRule="exact"/>
              <w:ind w:left="302"/>
              <w:rPr>
                <w:rFonts w:ascii="Calibri" w:eastAsia="Calibri" w:hAnsi="Calibri" w:cs="Calibri"/>
                <w:b/>
                <w:sz w:val="20"/>
              </w:rPr>
            </w:pPr>
            <w:r w:rsidRPr="009B7084">
              <w:rPr>
                <w:rFonts w:ascii="Calibri" w:eastAsia="Calibri" w:hAnsi="Calibri" w:cs="Calibri"/>
                <w:b/>
                <w:color w:val="FFFFFF"/>
                <w:spacing w:val="-2"/>
                <w:sz w:val="20"/>
              </w:rPr>
              <w:t>Department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395"/>
            <w:hideMark/>
          </w:tcPr>
          <w:p w14:paraId="48EE16B3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3" w:after="0" w:line="223" w:lineRule="exact"/>
              <w:ind w:left="8"/>
              <w:jc w:val="center"/>
              <w:rPr>
                <w:rFonts w:ascii="Calibri" w:eastAsia="Calibri" w:hAnsi="Calibri" w:cs="Calibri"/>
                <w:b/>
                <w:sz w:val="20"/>
              </w:rPr>
            </w:pPr>
            <w:r w:rsidRPr="009B7084">
              <w:rPr>
                <w:rFonts w:ascii="Calibri" w:eastAsia="Calibri" w:hAnsi="Calibri" w:cs="Calibri"/>
                <w:b/>
                <w:color w:val="FFFFFF"/>
                <w:spacing w:val="-2"/>
                <w:sz w:val="20"/>
              </w:rPr>
              <w:t>Email</w:t>
            </w:r>
          </w:p>
        </w:tc>
      </w:tr>
      <w:tr w:rsidR="009B7084" w:rsidRPr="009B7084" w14:paraId="12762D2F" w14:textId="77777777" w:rsidTr="005D36DB">
        <w:trPr>
          <w:trHeight w:val="25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D0E6DC" w14:textId="76508323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314264">
              <w:rPr>
                <w:rFonts w:eastAsia="Times New Roman" w:cstheme="minorHAnsi"/>
                <w:sz w:val="20"/>
                <w:szCs w:val="20"/>
              </w:rPr>
              <w:t>Commercial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35727D" w14:textId="749A635C" w:rsidR="009B7084" w:rsidRPr="00A50C53" w:rsidRDefault="00BD5E16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dturner@novumenergy.com</w:t>
            </w:r>
          </w:p>
        </w:tc>
      </w:tr>
      <w:tr w:rsidR="009B7084" w:rsidRPr="009B7084" w14:paraId="29614426" w14:textId="77777777" w:rsidTr="005D36DB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B01CA5" w14:textId="5E7C9829" w:rsidR="009B7084" w:rsidRPr="009B7084" w:rsidRDefault="009B7084" w:rsidP="009B7084">
            <w:pPr>
              <w:widowControl w:val="0"/>
              <w:autoSpaceDE w:val="0"/>
              <w:autoSpaceDN w:val="0"/>
              <w:spacing w:before="13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314264">
              <w:rPr>
                <w:rFonts w:eastAsia="Times New Roman" w:cstheme="minorHAnsi"/>
                <w:sz w:val="20"/>
                <w:szCs w:val="20"/>
              </w:rPr>
              <w:t>Operations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47C51A" w14:textId="784E521F" w:rsidR="009B7084" w:rsidRPr="00B14EA9" w:rsidRDefault="00B14EA9" w:rsidP="00B14EA9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eastAsia="Times New Roman" w:cstheme="minorHAnsi"/>
                <w:sz w:val="20"/>
                <w:szCs w:val="20"/>
              </w:rPr>
            </w:pPr>
            <w:r w:rsidRPr="00B14EA9">
              <w:rPr>
                <w:rFonts w:eastAsia="Times New Roman" w:cstheme="minorHAnsi"/>
                <w:sz w:val="20"/>
                <w:szCs w:val="20"/>
              </w:rPr>
              <w:t>pipelineops@novumenergy.com</w:t>
            </w:r>
          </w:p>
        </w:tc>
      </w:tr>
      <w:tr w:rsidR="009B7084" w:rsidRPr="009B7084" w14:paraId="2DAD142E" w14:textId="77777777" w:rsidTr="005D36DB">
        <w:trPr>
          <w:trHeight w:val="25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802725" w14:textId="582856DB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314264">
              <w:rPr>
                <w:rFonts w:eastAsia="Times New Roman" w:cstheme="minorHAnsi"/>
                <w:bCs/>
                <w:sz w:val="20"/>
                <w:szCs w:val="20"/>
              </w:rPr>
              <w:t>Contracts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A78E7" w14:textId="6D66A6E5" w:rsidR="009B7084" w:rsidRPr="00B14EA9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eastAsia="Times New Roman" w:cstheme="minorHAnsi"/>
                <w:sz w:val="20"/>
                <w:szCs w:val="20"/>
              </w:rPr>
            </w:pPr>
            <w:hyperlink r:id="rId12" w:history="1">
              <w:r w:rsidRPr="00314264">
                <w:rPr>
                  <w:rFonts w:eastAsia="Times New Roman" w:cstheme="minorHAnsi"/>
                  <w:sz w:val="20"/>
                  <w:szCs w:val="20"/>
                </w:rPr>
                <w:t>contracts@novumenergy.com</w:t>
              </w:r>
            </w:hyperlink>
            <w:r w:rsidRPr="00314264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</w:tc>
      </w:tr>
      <w:tr w:rsidR="009B7084" w:rsidRPr="009B7084" w14:paraId="465A965A" w14:textId="77777777" w:rsidTr="005D36DB">
        <w:trPr>
          <w:trHeight w:val="254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EBEF84" w14:textId="05CFA19A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314264">
              <w:rPr>
                <w:rFonts w:eastAsia="Times New Roman" w:cstheme="minorHAnsi"/>
                <w:sz w:val="20"/>
                <w:szCs w:val="20"/>
              </w:rPr>
              <w:t>Finance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508DBE" w14:textId="409F885D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hyperlink r:id="rId13" w:history="1">
              <w:r w:rsidRPr="00314264">
                <w:rPr>
                  <w:rFonts w:eastAsia="Times New Roman" w:cstheme="minorHAnsi"/>
                  <w:sz w:val="20"/>
                  <w:szCs w:val="20"/>
                </w:rPr>
                <w:t>finance@novumenergy.com</w:t>
              </w:r>
            </w:hyperlink>
          </w:p>
        </w:tc>
      </w:tr>
      <w:tr w:rsidR="009B7084" w:rsidRPr="009B7084" w14:paraId="525FE532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6DCEE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Commodity invoice submission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64EF4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commodityinvoices@novumenergy.com</w:t>
            </w:r>
          </w:p>
        </w:tc>
      </w:tr>
      <w:tr w:rsidR="009B7084" w:rsidRPr="009B7084" w14:paraId="79DE995B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880FC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Non-commodity invoice submission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92ADF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hyperlink r:id="rId14" w:history="1">
              <w:r w:rsidRPr="009B7084">
                <w:rPr>
                  <w:rFonts w:ascii="Calibri" w:eastAsia="Calibri" w:hAnsi="Calibri" w:cs="Calibri"/>
                  <w:color w:val="0D0D0D"/>
                  <w:spacing w:val="-2"/>
                  <w:sz w:val="20"/>
                </w:rPr>
                <w:t>invoices@novumenergy.com</w:t>
              </w:r>
            </w:hyperlink>
          </w:p>
        </w:tc>
      </w:tr>
      <w:tr w:rsidR="009B7084" w:rsidRPr="009B7084" w14:paraId="32FB3294" w14:textId="77777777" w:rsidTr="009B7084">
        <w:trPr>
          <w:trHeight w:val="25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AE2AEC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Inquiries related to invoices received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6FE4" w14:textId="604FB006" w:rsidR="009B7084" w:rsidRPr="009B7084" w:rsidRDefault="009B7084" w:rsidP="00FB3926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color w:val="0D0D0D"/>
                <w:spacing w:val="-2"/>
                <w:sz w:val="20"/>
              </w:rPr>
            </w:pPr>
            <w:hyperlink r:id="rId15" w:history="1">
              <w:r w:rsidRPr="009B7084">
                <w:rPr>
                  <w:rFonts w:ascii="Calibri" w:eastAsia="Calibri" w:hAnsi="Calibri" w:cs="Calibri"/>
                  <w:color w:val="0D0D0D"/>
                  <w:spacing w:val="-2"/>
                  <w:sz w:val="20"/>
                </w:rPr>
                <w:t>accounts.receivable@novumenergy.com</w:t>
              </w:r>
            </w:hyperlink>
          </w:p>
        </w:tc>
      </w:tr>
      <w:tr w:rsidR="009B7084" w:rsidRPr="009B7084" w14:paraId="16F57593" w14:textId="77777777" w:rsidTr="009B7084">
        <w:trPr>
          <w:trHeight w:val="25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02CCF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r w:rsidRPr="009B7084">
              <w:rPr>
                <w:rFonts w:ascii="Calibri" w:eastAsia="Calibri" w:hAnsi="Calibri" w:cs="Calibri"/>
                <w:color w:val="0D0D0D"/>
                <w:spacing w:val="-2"/>
                <w:sz w:val="20"/>
              </w:rPr>
              <w:t>Demurrage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3E141" w14:textId="77777777" w:rsidR="009B7084" w:rsidRPr="009B7084" w:rsidRDefault="009B7084" w:rsidP="009B7084">
            <w:pPr>
              <w:widowControl w:val="0"/>
              <w:autoSpaceDE w:val="0"/>
              <w:autoSpaceDN w:val="0"/>
              <w:spacing w:before="11" w:after="0" w:line="223" w:lineRule="exact"/>
              <w:ind w:left="107"/>
              <w:rPr>
                <w:rFonts w:ascii="Calibri" w:eastAsia="Calibri" w:hAnsi="Calibri" w:cs="Calibri"/>
                <w:sz w:val="20"/>
              </w:rPr>
            </w:pPr>
            <w:hyperlink r:id="rId16" w:history="1">
              <w:r w:rsidRPr="009B7084">
                <w:rPr>
                  <w:rFonts w:ascii="Calibri" w:eastAsia="Calibri" w:hAnsi="Calibri" w:cs="Calibri"/>
                  <w:color w:val="0D0D0D"/>
                  <w:spacing w:val="-2"/>
                  <w:sz w:val="20"/>
                </w:rPr>
                <w:t>claims@novumenergy.com</w:t>
              </w:r>
            </w:hyperlink>
          </w:p>
        </w:tc>
      </w:tr>
    </w:tbl>
    <w:p w14:paraId="16499005" w14:textId="77777777" w:rsidR="00314264" w:rsidRPr="00314264" w:rsidRDefault="00314264" w:rsidP="00F610F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A092BF0" w14:textId="33922FBD" w:rsidR="002E6AAA" w:rsidRPr="002E6AAA" w:rsidRDefault="002E6AAA" w:rsidP="00C17D86">
      <w:pPr>
        <w:pStyle w:val="Default"/>
        <w:jc w:val="both"/>
        <w:rPr>
          <w:sz w:val="20"/>
          <w:szCs w:val="20"/>
        </w:rPr>
      </w:pPr>
      <w:r w:rsidRPr="002E6AAA">
        <w:rPr>
          <w:sz w:val="20"/>
          <w:szCs w:val="20"/>
        </w:rPr>
        <w:t xml:space="preserve">Please quote our </w:t>
      </w:r>
      <w:r w:rsidRPr="00E03918">
        <w:rPr>
          <w:sz w:val="20"/>
          <w:szCs w:val="20"/>
        </w:rPr>
        <w:t>reference number</w:t>
      </w:r>
      <w:r w:rsidR="00BD5E16">
        <w:rPr>
          <w:sz w:val="20"/>
          <w:szCs w:val="20"/>
        </w:rPr>
        <w:t xml:space="preserve"> 224130</w:t>
      </w:r>
      <w:r w:rsidR="00D84119" w:rsidRPr="00D84119">
        <w:rPr>
          <w:rFonts w:cstheme="minorHAnsi"/>
          <w:b/>
          <w:bCs/>
          <w:sz w:val="20"/>
          <w:szCs w:val="20"/>
        </w:rPr>
        <w:t xml:space="preserve"> </w:t>
      </w:r>
      <w:r w:rsidRPr="00E03918">
        <w:rPr>
          <w:sz w:val="20"/>
          <w:szCs w:val="20"/>
        </w:rPr>
        <w:t>in all the</w:t>
      </w:r>
      <w:r w:rsidRPr="002E6AAA">
        <w:rPr>
          <w:sz w:val="20"/>
          <w:szCs w:val="20"/>
        </w:rPr>
        <w:t xml:space="preserve"> remittances corresponding to this transaction. Absence written notice to the contrary, we shall assume your acceptance of the amendments as set above. </w:t>
      </w:r>
    </w:p>
    <w:p w14:paraId="5CE77C3D" w14:textId="77777777" w:rsidR="002E6AAA" w:rsidRDefault="002E6AAA" w:rsidP="00C17D86">
      <w:pPr>
        <w:spacing w:after="0" w:line="240" w:lineRule="auto"/>
        <w:jc w:val="both"/>
      </w:pPr>
    </w:p>
    <w:p w14:paraId="5EF9DBC3" w14:textId="316A262E" w:rsidR="00003758" w:rsidRPr="00B9040B" w:rsidRDefault="00D154F7" w:rsidP="00003758">
      <w:pPr>
        <w:spacing w:line="240" w:lineRule="auto"/>
        <w:rPr>
          <w:rFonts w:ascii="Calibri" w:hAnsi="Calibri" w:cs="Calibri"/>
          <w:b/>
          <w:bCs/>
          <w:color w:val="000000"/>
          <w:sz w:val="20"/>
          <w:szCs w:val="20"/>
        </w:rPr>
      </w:pPr>
      <w:bookmarkStart w:id="2" w:name="_MailAutoSig"/>
      <w:r w:rsidRPr="00B9040B">
        <w:rPr>
          <w:rFonts w:ascii="Calibri" w:hAnsi="Calibri" w:cs="Calibri"/>
          <w:b/>
          <w:bCs/>
          <w:color w:val="000000"/>
          <w:sz w:val="20"/>
          <w:szCs w:val="20"/>
        </w:rPr>
        <w:t>Regards,</w:t>
      </w:r>
    </w:p>
    <w:bookmarkEnd w:id="2"/>
    <w:p w14:paraId="3270B1CA" w14:textId="7D770A7C" w:rsidR="00003758" w:rsidRDefault="00BD5E16" w:rsidP="006044EA">
      <w:pPr>
        <w:spacing w:line="240" w:lineRule="auto"/>
        <w:rPr>
          <w:rFonts w:cstheme="minorHAnsi"/>
          <w:noProof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NOVUM ENERGY TRADING INC</w:t>
      </w:r>
    </w:p>
    <w:sectPr w:rsidR="00003758" w:rsidSect="009F4B76">
      <w:type w:val="continuous"/>
      <w:pgSz w:w="12240" w:h="15840"/>
      <w:pgMar w:top="1440" w:right="1260" w:bottom="1627" w:left="1440" w:header="576" w:footer="37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53B71" w14:textId="77777777" w:rsidR="0075496D" w:rsidRDefault="0075496D" w:rsidP="0065792F">
      <w:pPr>
        <w:spacing w:after="0" w:line="240" w:lineRule="auto"/>
      </w:pPr>
      <w:r>
        <w:separator/>
      </w:r>
    </w:p>
  </w:endnote>
  <w:endnote w:type="continuationSeparator" w:id="0">
    <w:p w14:paraId="4791B1E6" w14:textId="77777777" w:rsidR="0075496D" w:rsidRDefault="0075496D" w:rsidP="00657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88BE" w14:textId="77777777" w:rsidR="00AA79D6" w:rsidRPr="00EC7F9B" w:rsidRDefault="00AA79D6" w:rsidP="00AA79D6">
    <w:pPr>
      <w:pStyle w:val="Footer"/>
      <w:ind w:firstLine="720"/>
      <w:rPr>
        <w:rFonts w:eastAsiaTheme="minorHAnsi"/>
        <w:color w:val="1D1B11" w:themeColor="background2" w:themeShade="1A"/>
        <w:sz w:val="17"/>
        <w:szCs w:val="17"/>
      </w:rPr>
    </w:pPr>
    <w:r w:rsidRPr="00EC7F9B">
      <w:rPr>
        <w:noProof/>
        <w:color w:val="1D1B11" w:themeColor="background2" w:themeShade="1A"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055BB8" wp14:editId="5F9C7E4E">
              <wp:simplePos x="0" y="0"/>
              <wp:positionH relativeFrom="column">
                <wp:posOffset>12526</wp:posOffset>
              </wp:positionH>
              <wp:positionV relativeFrom="paragraph">
                <wp:posOffset>78401</wp:posOffset>
              </wp:positionV>
              <wp:extent cx="6082482" cy="0"/>
              <wp:effectExtent l="0" t="0" r="3302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2482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1F497D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CAD375B"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pt,6.15pt" to="479.9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" strokecolor="#1f497d"/>
          </w:pict>
        </mc:Fallback>
      </mc:AlternateContent>
    </w:r>
  </w:p>
  <w:p w14:paraId="0C18B3F9" w14:textId="72A2ECB8" w:rsidR="00AA79D6" w:rsidRPr="00EC7F9B" w:rsidRDefault="00AA79D6" w:rsidP="00AA79D6">
    <w:pPr>
      <w:pStyle w:val="Footer"/>
      <w:rPr>
        <w:rFonts w:eastAsiaTheme="minorHAnsi"/>
        <w:color w:val="1D1B11" w:themeColor="background2" w:themeShade="1A"/>
        <w:sz w:val="17"/>
        <w:szCs w:val="17"/>
      </w:rPr>
    </w:pPr>
    <w:r w:rsidRPr="00EC7F9B">
      <w:rPr>
        <w:rFonts w:eastAsiaTheme="minorHAnsi"/>
        <w:color w:val="1D1B11" w:themeColor="background2" w:themeShade="1A"/>
        <w:sz w:val="17"/>
        <w:szCs w:val="17"/>
      </w:rPr>
      <w:t xml:space="preserve">Novum Energy Trading </w:t>
    </w:r>
    <w:r w:rsidR="00FE10A7">
      <w:rPr>
        <w:rFonts w:eastAsiaTheme="minorHAnsi"/>
        <w:color w:val="1D1B11" w:themeColor="background2" w:themeShade="1A"/>
        <w:sz w:val="17"/>
        <w:szCs w:val="17"/>
      </w:rPr>
      <w:t>Inc</w:t>
    </w:r>
  </w:p>
  <w:p w14:paraId="2ABD0DDB" w14:textId="1CFEE0A3" w:rsidR="00AA79D6" w:rsidRDefault="00FE10A7" w:rsidP="00AA79D6">
    <w:pPr>
      <w:tabs>
        <w:tab w:val="center" w:pos="4680"/>
        <w:tab w:val="right" w:pos="9360"/>
      </w:tabs>
      <w:spacing w:after="0" w:line="240" w:lineRule="auto"/>
      <w:rPr>
        <w:rFonts w:eastAsiaTheme="minorHAnsi"/>
        <w:color w:val="1D1B11" w:themeColor="background2" w:themeShade="1A"/>
        <w:sz w:val="17"/>
        <w:szCs w:val="17"/>
      </w:rPr>
    </w:pPr>
    <w:r>
      <w:rPr>
        <w:rFonts w:eastAsiaTheme="minorHAnsi"/>
        <w:color w:val="1D1B11" w:themeColor="background2" w:themeShade="1A"/>
        <w:sz w:val="17"/>
        <w:szCs w:val="17"/>
      </w:rPr>
      <w:t>3200 Kirby Drive, Suite 1000</w:t>
    </w:r>
  </w:p>
  <w:p w14:paraId="78FC8BB4" w14:textId="57065FF6" w:rsidR="00FE10A7" w:rsidRDefault="00FE10A7" w:rsidP="00AA79D6">
    <w:pPr>
      <w:tabs>
        <w:tab w:val="center" w:pos="4680"/>
        <w:tab w:val="right" w:pos="9360"/>
      </w:tabs>
      <w:spacing w:after="0" w:line="240" w:lineRule="auto"/>
      <w:rPr>
        <w:rFonts w:eastAsiaTheme="minorHAnsi"/>
        <w:color w:val="1D1B11" w:themeColor="background2" w:themeShade="1A"/>
        <w:sz w:val="17"/>
        <w:szCs w:val="17"/>
      </w:rPr>
    </w:pPr>
    <w:r>
      <w:rPr>
        <w:rFonts w:eastAsiaTheme="minorHAnsi"/>
        <w:color w:val="1D1B11" w:themeColor="background2" w:themeShade="1A"/>
        <w:sz w:val="17"/>
        <w:szCs w:val="17"/>
      </w:rPr>
      <w:t>Houston, TX 77098</w:t>
    </w:r>
  </w:p>
  <w:p w14:paraId="155FB744" w14:textId="3FD9AE42" w:rsidR="00AA79D6" w:rsidRDefault="00AA79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405636"/>
      <w:docPartObj>
        <w:docPartGallery w:val="Page Numbers (Top of Page)"/>
        <w:docPartUnique/>
      </w:docPartObj>
    </w:sdtPr>
    <w:sdtEndPr/>
    <w:sdtContent>
      <w:p w14:paraId="53F13435" w14:textId="77777777" w:rsidR="00FE2B02" w:rsidRDefault="00FE2B02" w:rsidP="004A6AAC">
        <w:pPr>
          <w:pStyle w:val="Header"/>
          <w:jc w:val="right"/>
        </w:pPr>
        <w:r>
          <w:t xml:space="preserve">Page </w:t>
        </w:r>
        <w:r w:rsidR="00375D01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 w:rsidR="00375D01">
          <w:rPr>
            <w:b/>
            <w:bCs/>
            <w:sz w:val="24"/>
            <w:szCs w:val="24"/>
          </w:rPr>
          <w:fldChar w:fldCharType="separate"/>
        </w:r>
        <w:r w:rsidR="006044EA">
          <w:rPr>
            <w:b/>
            <w:bCs/>
            <w:noProof/>
          </w:rPr>
          <w:t>3</w:t>
        </w:r>
        <w:r w:rsidR="00375D01"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 w:rsidR="00375D01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 w:rsidR="00375D01">
          <w:rPr>
            <w:b/>
            <w:bCs/>
            <w:sz w:val="24"/>
            <w:szCs w:val="24"/>
          </w:rPr>
          <w:fldChar w:fldCharType="separate"/>
        </w:r>
        <w:r w:rsidR="003F6CD8">
          <w:rPr>
            <w:b/>
            <w:bCs/>
            <w:noProof/>
          </w:rPr>
          <w:t>2</w:t>
        </w:r>
        <w:r w:rsidR="00375D01">
          <w:rPr>
            <w:b/>
            <w:bCs/>
            <w:sz w:val="24"/>
            <w:szCs w:val="24"/>
          </w:rPr>
          <w:fldChar w:fldCharType="end"/>
        </w:r>
      </w:p>
    </w:sdtContent>
  </w:sdt>
  <w:p w14:paraId="676CC99E" w14:textId="77777777" w:rsidR="00FE2B02" w:rsidRDefault="00FE2B02" w:rsidP="0065792F">
    <w:pPr>
      <w:pStyle w:val="Footer"/>
      <w:ind w:firstLine="720"/>
      <w:rPr>
        <w:rFonts w:eastAsiaTheme="minorHAnsi"/>
        <w:color w:val="808080" w:themeColor="background1" w:themeShade="80"/>
        <w:sz w:val="17"/>
        <w:szCs w:val="1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01128" w14:textId="77777777" w:rsidR="00EC7F9B" w:rsidRPr="00EC7F9B" w:rsidRDefault="00EC7F9B" w:rsidP="00EC7F9B">
    <w:pPr>
      <w:pStyle w:val="Footer"/>
      <w:ind w:firstLine="720"/>
      <w:rPr>
        <w:rFonts w:eastAsiaTheme="minorHAnsi"/>
        <w:color w:val="1D1B11" w:themeColor="background2" w:themeShade="1A"/>
        <w:sz w:val="17"/>
        <w:szCs w:val="17"/>
      </w:rPr>
    </w:pPr>
    <w:r w:rsidRPr="00EC7F9B">
      <w:rPr>
        <w:noProof/>
        <w:color w:val="1D1B11" w:themeColor="background2" w:themeShade="1A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88551E" wp14:editId="4236237C">
              <wp:simplePos x="0" y="0"/>
              <wp:positionH relativeFrom="column">
                <wp:posOffset>12526</wp:posOffset>
              </wp:positionH>
              <wp:positionV relativeFrom="paragraph">
                <wp:posOffset>78401</wp:posOffset>
              </wp:positionV>
              <wp:extent cx="6082482" cy="0"/>
              <wp:effectExtent l="0" t="0" r="3302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82482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1F497D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8922B41" id="Straight Connector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pt,6.15pt" to="479.9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" strokecolor="#1f497d"/>
          </w:pict>
        </mc:Fallback>
      </mc:AlternateContent>
    </w:r>
  </w:p>
  <w:p w14:paraId="438B2EA5" w14:textId="77777777" w:rsidR="00CE78F4" w:rsidRPr="00CE78F4" w:rsidRDefault="00CE78F4" w:rsidP="00CE78F4">
    <w:pPr>
      <w:spacing w:after="0" w:line="240" w:lineRule="auto"/>
      <w:rPr>
        <w:rFonts w:eastAsia="Times New Roman" w:cstheme="minorHAnsi"/>
        <w:b/>
        <w:caps/>
        <w:color w:val="0D0D0D" w:themeColor="text1" w:themeTint="F2"/>
        <w:sz w:val="14"/>
        <w:szCs w:val="14"/>
      </w:rPr>
    </w:pPr>
    <w:r w:rsidRPr="00CE78F4">
      <w:rPr>
        <w:rFonts w:eastAsia="Times New Roman" w:cstheme="minorHAnsi"/>
        <w:b/>
        <w:caps/>
        <w:color w:val="0D0D0D" w:themeColor="text1" w:themeTint="F2"/>
        <w:sz w:val="14"/>
        <w:szCs w:val="14"/>
      </w:rPr>
      <w:t>NOVUM ENERGY TRADING inc.</w:t>
    </w:r>
  </w:p>
  <w:p w14:paraId="4D89407D" w14:textId="77777777" w:rsidR="00CE78F4" w:rsidRPr="00CE78F4" w:rsidRDefault="00CE78F4" w:rsidP="00CE78F4">
    <w:pPr>
      <w:spacing w:after="0" w:line="240" w:lineRule="auto"/>
      <w:rPr>
        <w:rFonts w:eastAsia="Times New Roman" w:cstheme="minorHAnsi"/>
        <w:caps/>
        <w:color w:val="0D0D0D" w:themeColor="text1" w:themeTint="F2"/>
        <w:sz w:val="14"/>
        <w:szCs w:val="14"/>
      </w:rPr>
    </w:pPr>
    <w:r w:rsidRPr="00CE78F4">
      <w:rPr>
        <w:rFonts w:eastAsia="Times New Roman" w:cstheme="minorHAnsi"/>
        <w:caps/>
        <w:color w:val="0D0D0D" w:themeColor="text1" w:themeTint="F2"/>
        <w:sz w:val="14"/>
        <w:szCs w:val="14"/>
      </w:rPr>
      <w:t>kirby drive 3200, suite 1000</w:t>
    </w:r>
  </w:p>
  <w:p w14:paraId="257BDF5E" w14:textId="77777777" w:rsidR="00CE78F4" w:rsidRPr="00CE78F4" w:rsidRDefault="00CE78F4" w:rsidP="00CE78F4">
    <w:pPr>
      <w:spacing w:after="0" w:line="240" w:lineRule="auto"/>
      <w:rPr>
        <w:rFonts w:eastAsia="Times New Roman" w:cstheme="minorHAnsi"/>
        <w:caps/>
        <w:color w:val="0D0D0D" w:themeColor="text1" w:themeTint="F2"/>
        <w:sz w:val="14"/>
        <w:szCs w:val="14"/>
      </w:rPr>
    </w:pPr>
    <w:r w:rsidRPr="00CE78F4">
      <w:rPr>
        <w:rFonts w:eastAsia="Times New Roman" w:cstheme="minorHAnsi"/>
        <w:caps/>
        <w:color w:val="0D0D0D" w:themeColor="text1" w:themeTint="F2"/>
        <w:sz w:val="14"/>
        <w:szCs w:val="14"/>
      </w:rPr>
      <w:t>houston, tx 77098</w:t>
    </w:r>
  </w:p>
  <w:p w14:paraId="71505C34" w14:textId="77777777" w:rsidR="00EC7F9B" w:rsidRDefault="00EC7F9B">
    <w:pPr>
      <w:pStyle w:val="Footer"/>
    </w:pPr>
  </w:p>
  <w:p w14:paraId="32EE3A51" w14:textId="77777777" w:rsidR="00FE2B02" w:rsidRDefault="00FE2B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B19DC" w14:textId="77777777" w:rsidR="0075496D" w:rsidRDefault="0075496D" w:rsidP="0065792F">
      <w:pPr>
        <w:spacing w:after="0" w:line="240" w:lineRule="auto"/>
      </w:pPr>
      <w:r>
        <w:separator/>
      </w:r>
    </w:p>
  </w:footnote>
  <w:footnote w:type="continuationSeparator" w:id="0">
    <w:p w14:paraId="3C2D9348" w14:textId="77777777" w:rsidR="0075496D" w:rsidRDefault="0075496D" w:rsidP="00657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52C03" w14:textId="77777777" w:rsidR="00FE2B02" w:rsidRDefault="00FE2B02" w:rsidP="00781E60">
    <w:pPr>
      <w:pStyle w:val="Header"/>
      <w:jc w:val="center"/>
    </w:pPr>
    <w:r w:rsidRPr="004A6AAC">
      <w:rPr>
        <w:b/>
        <w:noProof/>
        <w:sz w:val="32"/>
      </w:rPr>
      <w:drawing>
        <wp:inline distT="0" distB="0" distL="0" distR="0" wp14:anchorId="11A655B9" wp14:editId="35335673">
          <wp:extent cx="1752600" cy="658068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Owner\Documents\alfredo\office mgm\novum logo\novum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658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664ED9" w14:textId="77777777" w:rsidR="007E581A" w:rsidRDefault="007E581A" w:rsidP="00781E60">
    <w:pPr>
      <w:pStyle w:val="Header"/>
      <w:jc w:val="center"/>
    </w:pPr>
  </w:p>
  <w:p w14:paraId="23EBB9EB" w14:textId="77777777" w:rsidR="007E581A" w:rsidRDefault="007E581A" w:rsidP="00781E60">
    <w:pPr>
      <w:pStyle w:val="Header"/>
      <w:jc w:val="center"/>
    </w:pPr>
  </w:p>
  <w:p w14:paraId="2548331B" w14:textId="77777777" w:rsidR="007E581A" w:rsidRDefault="007E581A" w:rsidP="00781E6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249E0"/>
    <w:multiLevelType w:val="hybridMultilevel"/>
    <w:tmpl w:val="AD7CF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170CA"/>
    <w:multiLevelType w:val="hybridMultilevel"/>
    <w:tmpl w:val="FC062E9C"/>
    <w:lvl w:ilvl="0" w:tplc="E7FEB1D6">
      <w:start w:val="4"/>
      <w:numFmt w:val="bullet"/>
      <w:lvlText w:val="-"/>
      <w:lvlJc w:val="left"/>
      <w:pPr>
        <w:ind w:left="384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6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2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2" w15:restartNumberingAfterBreak="0">
    <w:nsid w:val="40F10C5D"/>
    <w:multiLevelType w:val="hybridMultilevel"/>
    <w:tmpl w:val="FD7635B8"/>
    <w:lvl w:ilvl="0" w:tplc="5F860E9A">
      <w:start w:val="1"/>
      <w:numFmt w:val="upperLetter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DE30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8CBC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44872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AD6A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E071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105A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7548B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7E90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2364CFC"/>
    <w:multiLevelType w:val="multilevel"/>
    <w:tmpl w:val="23140758"/>
    <w:name w:val="RS Standar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color w:val="010000"/>
        <w:u w:val="none"/>
        <w:effect w:val="none"/>
      </w:rPr>
    </w:lvl>
    <w:lvl w:ilvl="2">
      <w:start w:val="1"/>
      <w:numFmt w:val="lowerRoman"/>
      <w:lvlText w:val="(%3)"/>
      <w:lvlJc w:val="left"/>
      <w:pPr>
        <w:tabs>
          <w:tab w:val="num" w:pos="1530"/>
        </w:tabs>
        <w:ind w:left="1530" w:hanging="720"/>
      </w:pPr>
      <w:rPr>
        <w:b w:val="0"/>
        <w:i w:val="0"/>
        <w:caps w:val="0"/>
        <w:strike w:val="0"/>
        <w:dstrike w:val="0"/>
        <w:color w:val="010000"/>
        <w:u w:val="none"/>
        <w:effect w:val="no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trike w:val="0"/>
        <w:dstrike w:val="0"/>
        <w:color w:val="010000"/>
        <w:u w:val="none"/>
        <w:effect w:val="no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432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504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760" w:hanging="720"/>
      </w:pPr>
      <w:rPr>
        <w:caps w:val="0"/>
        <w:strike w:val="0"/>
        <w:dstrike w:val="0"/>
        <w:color w:val="010000"/>
        <w:u w:val="none"/>
        <w:effect w:val="none"/>
      </w:r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480" w:hanging="720"/>
      </w:pPr>
      <w:rPr>
        <w:caps w:val="0"/>
        <w:strike w:val="0"/>
        <w:dstrike w:val="0"/>
        <w:color w:val="010000"/>
        <w:u w:val="none"/>
        <w:effect w:val="none"/>
      </w:rPr>
    </w:lvl>
  </w:abstractNum>
  <w:abstractNum w:abstractNumId="4" w15:restartNumberingAfterBreak="0">
    <w:nsid w:val="64AA1773"/>
    <w:multiLevelType w:val="hybridMultilevel"/>
    <w:tmpl w:val="83EE9FC2"/>
    <w:lvl w:ilvl="0" w:tplc="10A84676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E5692"/>
    <w:multiLevelType w:val="hybridMultilevel"/>
    <w:tmpl w:val="A34C2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818770">
    <w:abstractNumId w:val="0"/>
  </w:num>
  <w:num w:numId="2" w16cid:durableId="3809787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0842514">
    <w:abstractNumId w:val="5"/>
  </w:num>
  <w:num w:numId="4" w16cid:durableId="761023921">
    <w:abstractNumId w:val="4"/>
  </w:num>
  <w:num w:numId="5" w16cid:durableId="1433745599">
    <w:abstractNumId w:val="2"/>
  </w:num>
  <w:num w:numId="6" w16cid:durableId="49614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E60"/>
    <w:rsid w:val="00003758"/>
    <w:rsid w:val="000102C6"/>
    <w:rsid w:val="000205E5"/>
    <w:rsid w:val="00024226"/>
    <w:rsid w:val="00034AB6"/>
    <w:rsid w:val="00041696"/>
    <w:rsid w:val="00045CFE"/>
    <w:rsid w:val="000600F9"/>
    <w:rsid w:val="00061F8F"/>
    <w:rsid w:val="00072D4A"/>
    <w:rsid w:val="0007382C"/>
    <w:rsid w:val="00073EEF"/>
    <w:rsid w:val="00090EDA"/>
    <w:rsid w:val="00091133"/>
    <w:rsid w:val="00091E81"/>
    <w:rsid w:val="00095BD5"/>
    <w:rsid w:val="000A005A"/>
    <w:rsid w:val="000A48EA"/>
    <w:rsid w:val="000A4DCC"/>
    <w:rsid w:val="000B2119"/>
    <w:rsid w:val="000B4049"/>
    <w:rsid w:val="000B7D9F"/>
    <w:rsid w:val="000C450D"/>
    <w:rsid w:val="000C5C88"/>
    <w:rsid w:val="000C6849"/>
    <w:rsid w:val="000D41FA"/>
    <w:rsid w:val="000D7F63"/>
    <w:rsid w:val="000E1082"/>
    <w:rsid w:val="000F7551"/>
    <w:rsid w:val="00103DA2"/>
    <w:rsid w:val="00105E2B"/>
    <w:rsid w:val="00107019"/>
    <w:rsid w:val="00107775"/>
    <w:rsid w:val="00115229"/>
    <w:rsid w:val="00115696"/>
    <w:rsid w:val="00121ADC"/>
    <w:rsid w:val="00131C47"/>
    <w:rsid w:val="00134DE0"/>
    <w:rsid w:val="00146AFC"/>
    <w:rsid w:val="001471DC"/>
    <w:rsid w:val="00147EF7"/>
    <w:rsid w:val="001546B5"/>
    <w:rsid w:val="00157F55"/>
    <w:rsid w:val="001636C1"/>
    <w:rsid w:val="00166605"/>
    <w:rsid w:val="0017024E"/>
    <w:rsid w:val="0018597E"/>
    <w:rsid w:val="001919CB"/>
    <w:rsid w:val="001938C7"/>
    <w:rsid w:val="0019569E"/>
    <w:rsid w:val="0019636D"/>
    <w:rsid w:val="00197A11"/>
    <w:rsid w:val="001A2B23"/>
    <w:rsid w:val="001A36AA"/>
    <w:rsid w:val="001B09D3"/>
    <w:rsid w:val="001B56EE"/>
    <w:rsid w:val="001B751D"/>
    <w:rsid w:val="001C1266"/>
    <w:rsid w:val="001D073F"/>
    <w:rsid w:val="001D7078"/>
    <w:rsid w:val="001F3357"/>
    <w:rsid w:val="001F487F"/>
    <w:rsid w:val="00201740"/>
    <w:rsid w:val="00212D65"/>
    <w:rsid w:val="002157A8"/>
    <w:rsid w:val="00217E45"/>
    <w:rsid w:val="002225AC"/>
    <w:rsid w:val="00222A5A"/>
    <w:rsid w:val="00222F34"/>
    <w:rsid w:val="00235B29"/>
    <w:rsid w:val="0023688B"/>
    <w:rsid w:val="002424A4"/>
    <w:rsid w:val="00247333"/>
    <w:rsid w:val="00250A47"/>
    <w:rsid w:val="00256F8F"/>
    <w:rsid w:val="0027111B"/>
    <w:rsid w:val="00271CA2"/>
    <w:rsid w:val="0027328D"/>
    <w:rsid w:val="0027668B"/>
    <w:rsid w:val="0028324F"/>
    <w:rsid w:val="00284BB4"/>
    <w:rsid w:val="002871B7"/>
    <w:rsid w:val="00290DAF"/>
    <w:rsid w:val="002946A3"/>
    <w:rsid w:val="002A1F81"/>
    <w:rsid w:val="002A2811"/>
    <w:rsid w:val="002A4001"/>
    <w:rsid w:val="002A51AE"/>
    <w:rsid w:val="002A5D2A"/>
    <w:rsid w:val="002B03FB"/>
    <w:rsid w:val="002B1B3A"/>
    <w:rsid w:val="002B6FFD"/>
    <w:rsid w:val="002D0943"/>
    <w:rsid w:val="002E4307"/>
    <w:rsid w:val="002E6AAA"/>
    <w:rsid w:val="002F30B4"/>
    <w:rsid w:val="002F5DF4"/>
    <w:rsid w:val="00304A56"/>
    <w:rsid w:val="0030720D"/>
    <w:rsid w:val="00314264"/>
    <w:rsid w:val="003155F7"/>
    <w:rsid w:val="003175F1"/>
    <w:rsid w:val="00326128"/>
    <w:rsid w:val="00327618"/>
    <w:rsid w:val="003360CF"/>
    <w:rsid w:val="003504F6"/>
    <w:rsid w:val="00356BAD"/>
    <w:rsid w:val="003570F1"/>
    <w:rsid w:val="00361F25"/>
    <w:rsid w:val="00364D38"/>
    <w:rsid w:val="00372681"/>
    <w:rsid w:val="00375D01"/>
    <w:rsid w:val="00382C41"/>
    <w:rsid w:val="0039571E"/>
    <w:rsid w:val="00396090"/>
    <w:rsid w:val="003A6889"/>
    <w:rsid w:val="003B28DB"/>
    <w:rsid w:val="003B61D3"/>
    <w:rsid w:val="003C414E"/>
    <w:rsid w:val="003C4A6E"/>
    <w:rsid w:val="003D144B"/>
    <w:rsid w:val="003D2BEE"/>
    <w:rsid w:val="003F30E3"/>
    <w:rsid w:val="003F6CD8"/>
    <w:rsid w:val="003F7FF6"/>
    <w:rsid w:val="00400077"/>
    <w:rsid w:val="00402A2C"/>
    <w:rsid w:val="00415C4F"/>
    <w:rsid w:val="004170A7"/>
    <w:rsid w:val="004264F0"/>
    <w:rsid w:val="004267EB"/>
    <w:rsid w:val="00432E3D"/>
    <w:rsid w:val="00433454"/>
    <w:rsid w:val="00437240"/>
    <w:rsid w:val="00437DB3"/>
    <w:rsid w:val="00451837"/>
    <w:rsid w:val="00472702"/>
    <w:rsid w:val="004736DE"/>
    <w:rsid w:val="00475871"/>
    <w:rsid w:val="00475FE4"/>
    <w:rsid w:val="00481093"/>
    <w:rsid w:val="004811EF"/>
    <w:rsid w:val="0048252E"/>
    <w:rsid w:val="00482D7C"/>
    <w:rsid w:val="00484D2D"/>
    <w:rsid w:val="00494CA6"/>
    <w:rsid w:val="004959DB"/>
    <w:rsid w:val="004A25F5"/>
    <w:rsid w:val="004A2A8C"/>
    <w:rsid w:val="004A6AAC"/>
    <w:rsid w:val="004A6F00"/>
    <w:rsid w:val="004B28B8"/>
    <w:rsid w:val="004B53C3"/>
    <w:rsid w:val="004B5F5D"/>
    <w:rsid w:val="004B7E8E"/>
    <w:rsid w:val="004D75E2"/>
    <w:rsid w:val="004E193D"/>
    <w:rsid w:val="004E2ED3"/>
    <w:rsid w:val="004E33CE"/>
    <w:rsid w:val="004E4573"/>
    <w:rsid w:val="004E47BB"/>
    <w:rsid w:val="004F239B"/>
    <w:rsid w:val="005004F6"/>
    <w:rsid w:val="00504FA7"/>
    <w:rsid w:val="005056B7"/>
    <w:rsid w:val="005117D2"/>
    <w:rsid w:val="00512BD7"/>
    <w:rsid w:val="00514925"/>
    <w:rsid w:val="005155DE"/>
    <w:rsid w:val="00515E79"/>
    <w:rsid w:val="005229E7"/>
    <w:rsid w:val="00526508"/>
    <w:rsid w:val="0052751F"/>
    <w:rsid w:val="00534360"/>
    <w:rsid w:val="00536B09"/>
    <w:rsid w:val="0054066F"/>
    <w:rsid w:val="00541106"/>
    <w:rsid w:val="0056018E"/>
    <w:rsid w:val="0056698C"/>
    <w:rsid w:val="00572E7E"/>
    <w:rsid w:val="00575F00"/>
    <w:rsid w:val="005764A0"/>
    <w:rsid w:val="0057743C"/>
    <w:rsid w:val="00584F73"/>
    <w:rsid w:val="00591623"/>
    <w:rsid w:val="00593957"/>
    <w:rsid w:val="005B149D"/>
    <w:rsid w:val="005B31DC"/>
    <w:rsid w:val="005B7E81"/>
    <w:rsid w:val="005C6C8A"/>
    <w:rsid w:val="005D0B49"/>
    <w:rsid w:val="005D1BE1"/>
    <w:rsid w:val="005D28E0"/>
    <w:rsid w:val="005D5AA8"/>
    <w:rsid w:val="005D7629"/>
    <w:rsid w:val="005E22FE"/>
    <w:rsid w:val="005F131C"/>
    <w:rsid w:val="005F3D36"/>
    <w:rsid w:val="00603414"/>
    <w:rsid w:val="006044EA"/>
    <w:rsid w:val="00611C3E"/>
    <w:rsid w:val="00612351"/>
    <w:rsid w:val="00612385"/>
    <w:rsid w:val="0062070B"/>
    <w:rsid w:val="00625C5E"/>
    <w:rsid w:val="00643934"/>
    <w:rsid w:val="0065023E"/>
    <w:rsid w:val="00652A83"/>
    <w:rsid w:val="00652BC5"/>
    <w:rsid w:val="0065662A"/>
    <w:rsid w:val="0065792F"/>
    <w:rsid w:val="0066025A"/>
    <w:rsid w:val="00663DB4"/>
    <w:rsid w:val="00665D25"/>
    <w:rsid w:val="0067271E"/>
    <w:rsid w:val="00673DD4"/>
    <w:rsid w:val="00684326"/>
    <w:rsid w:val="00686C8A"/>
    <w:rsid w:val="00690506"/>
    <w:rsid w:val="006A5BE8"/>
    <w:rsid w:val="006B7429"/>
    <w:rsid w:val="006C496C"/>
    <w:rsid w:val="006C57F6"/>
    <w:rsid w:val="006C660B"/>
    <w:rsid w:val="006D159F"/>
    <w:rsid w:val="006E4CF4"/>
    <w:rsid w:val="006E6F1F"/>
    <w:rsid w:val="006F39CA"/>
    <w:rsid w:val="006F5B65"/>
    <w:rsid w:val="00711DD4"/>
    <w:rsid w:val="00716D4C"/>
    <w:rsid w:val="007211F6"/>
    <w:rsid w:val="00735E3D"/>
    <w:rsid w:val="00735EB2"/>
    <w:rsid w:val="007377E9"/>
    <w:rsid w:val="00737B3A"/>
    <w:rsid w:val="00743EFA"/>
    <w:rsid w:val="007463FC"/>
    <w:rsid w:val="007531AB"/>
    <w:rsid w:val="0075496D"/>
    <w:rsid w:val="00755E24"/>
    <w:rsid w:val="00756A0B"/>
    <w:rsid w:val="00762251"/>
    <w:rsid w:val="0077307C"/>
    <w:rsid w:val="00775227"/>
    <w:rsid w:val="00781E60"/>
    <w:rsid w:val="00782588"/>
    <w:rsid w:val="00782BD2"/>
    <w:rsid w:val="007859BF"/>
    <w:rsid w:val="00787E2B"/>
    <w:rsid w:val="00791FFC"/>
    <w:rsid w:val="00792679"/>
    <w:rsid w:val="00796984"/>
    <w:rsid w:val="00797947"/>
    <w:rsid w:val="00797FB0"/>
    <w:rsid w:val="007A0926"/>
    <w:rsid w:val="007A2F91"/>
    <w:rsid w:val="007A34AD"/>
    <w:rsid w:val="007B26A3"/>
    <w:rsid w:val="007D02EB"/>
    <w:rsid w:val="007D1309"/>
    <w:rsid w:val="007D2D1F"/>
    <w:rsid w:val="007D7139"/>
    <w:rsid w:val="007E37C6"/>
    <w:rsid w:val="007E581A"/>
    <w:rsid w:val="007E7E8D"/>
    <w:rsid w:val="00807455"/>
    <w:rsid w:val="008079D7"/>
    <w:rsid w:val="0081792E"/>
    <w:rsid w:val="00821E14"/>
    <w:rsid w:val="008231A6"/>
    <w:rsid w:val="008231F4"/>
    <w:rsid w:val="00825DC4"/>
    <w:rsid w:val="00826072"/>
    <w:rsid w:val="00836A92"/>
    <w:rsid w:val="00852C35"/>
    <w:rsid w:val="00857FA8"/>
    <w:rsid w:val="00860C71"/>
    <w:rsid w:val="00866156"/>
    <w:rsid w:val="00867205"/>
    <w:rsid w:val="00870D97"/>
    <w:rsid w:val="00872CFB"/>
    <w:rsid w:val="0087655D"/>
    <w:rsid w:val="00880E5E"/>
    <w:rsid w:val="00883D6E"/>
    <w:rsid w:val="00887034"/>
    <w:rsid w:val="008910A3"/>
    <w:rsid w:val="00893479"/>
    <w:rsid w:val="00893F8B"/>
    <w:rsid w:val="008A3A93"/>
    <w:rsid w:val="008A6DCC"/>
    <w:rsid w:val="008A7DE9"/>
    <w:rsid w:val="008B3A09"/>
    <w:rsid w:val="008D4AA9"/>
    <w:rsid w:val="008E1436"/>
    <w:rsid w:val="009070A7"/>
    <w:rsid w:val="00922BD9"/>
    <w:rsid w:val="0092558C"/>
    <w:rsid w:val="00927D1E"/>
    <w:rsid w:val="0093061D"/>
    <w:rsid w:val="0093331C"/>
    <w:rsid w:val="00937E69"/>
    <w:rsid w:val="009523CE"/>
    <w:rsid w:val="009668FB"/>
    <w:rsid w:val="009813F5"/>
    <w:rsid w:val="00992D67"/>
    <w:rsid w:val="0099316C"/>
    <w:rsid w:val="009A2225"/>
    <w:rsid w:val="009A5512"/>
    <w:rsid w:val="009A60FB"/>
    <w:rsid w:val="009B2425"/>
    <w:rsid w:val="009B591A"/>
    <w:rsid w:val="009B7084"/>
    <w:rsid w:val="009B7DB9"/>
    <w:rsid w:val="009C5C36"/>
    <w:rsid w:val="009C7149"/>
    <w:rsid w:val="009D1606"/>
    <w:rsid w:val="009E2324"/>
    <w:rsid w:val="009F4B76"/>
    <w:rsid w:val="00A00AF9"/>
    <w:rsid w:val="00A06389"/>
    <w:rsid w:val="00A16F35"/>
    <w:rsid w:val="00A2140F"/>
    <w:rsid w:val="00A25108"/>
    <w:rsid w:val="00A40A8E"/>
    <w:rsid w:val="00A42CA7"/>
    <w:rsid w:val="00A4590F"/>
    <w:rsid w:val="00A47819"/>
    <w:rsid w:val="00A50C53"/>
    <w:rsid w:val="00A5315B"/>
    <w:rsid w:val="00A6161E"/>
    <w:rsid w:val="00A64FEC"/>
    <w:rsid w:val="00A652FE"/>
    <w:rsid w:val="00A67232"/>
    <w:rsid w:val="00A74800"/>
    <w:rsid w:val="00A844EE"/>
    <w:rsid w:val="00A874EA"/>
    <w:rsid w:val="00A9139A"/>
    <w:rsid w:val="00A94980"/>
    <w:rsid w:val="00AA0445"/>
    <w:rsid w:val="00AA0539"/>
    <w:rsid w:val="00AA6614"/>
    <w:rsid w:val="00AA79D6"/>
    <w:rsid w:val="00AB2364"/>
    <w:rsid w:val="00AC7055"/>
    <w:rsid w:val="00AD0816"/>
    <w:rsid w:val="00AD2698"/>
    <w:rsid w:val="00AD5DF1"/>
    <w:rsid w:val="00AD670D"/>
    <w:rsid w:val="00AF3732"/>
    <w:rsid w:val="00AF4876"/>
    <w:rsid w:val="00AF6564"/>
    <w:rsid w:val="00B02ADF"/>
    <w:rsid w:val="00B04422"/>
    <w:rsid w:val="00B05EC6"/>
    <w:rsid w:val="00B063DF"/>
    <w:rsid w:val="00B1184D"/>
    <w:rsid w:val="00B12F2D"/>
    <w:rsid w:val="00B14EA9"/>
    <w:rsid w:val="00B17C82"/>
    <w:rsid w:val="00B3598A"/>
    <w:rsid w:val="00B414BF"/>
    <w:rsid w:val="00B455C0"/>
    <w:rsid w:val="00B47A6E"/>
    <w:rsid w:val="00B61818"/>
    <w:rsid w:val="00B64A48"/>
    <w:rsid w:val="00B67478"/>
    <w:rsid w:val="00B70835"/>
    <w:rsid w:val="00B71D85"/>
    <w:rsid w:val="00B7626C"/>
    <w:rsid w:val="00B76CEF"/>
    <w:rsid w:val="00B851AA"/>
    <w:rsid w:val="00B862B5"/>
    <w:rsid w:val="00B9040B"/>
    <w:rsid w:val="00B92C9B"/>
    <w:rsid w:val="00B95444"/>
    <w:rsid w:val="00B9739E"/>
    <w:rsid w:val="00BA24D4"/>
    <w:rsid w:val="00BB210C"/>
    <w:rsid w:val="00BB7FD4"/>
    <w:rsid w:val="00BD31F1"/>
    <w:rsid w:val="00BD3F54"/>
    <w:rsid w:val="00BD4A32"/>
    <w:rsid w:val="00BD5329"/>
    <w:rsid w:val="00BD5E16"/>
    <w:rsid w:val="00BE3815"/>
    <w:rsid w:val="00BE4B1A"/>
    <w:rsid w:val="00BF07D7"/>
    <w:rsid w:val="00C035EE"/>
    <w:rsid w:val="00C03CD7"/>
    <w:rsid w:val="00C04867"/>
    <w:rsid w:val="00C05348"/>
    <w:rsid w:val="00C122DD"/>
    <w:rsid w:val="00C15E3F"/>
    <w:rsid w:val="00C17D86"/>
    <w:rsid w:val="00C238A3"/>
    <w:rsid w:val="00C247ED"/>
    <w:rsid w:val="00C277D0"/>
    <w:rsid w:val="00C3031E"/>
    <w:rsid w:val="00C36252"/>
    <w:rsid w:val="00C42564"/>
    <w:rsid w:val="00C44285"/>
    <w:rsid w:val="00C4753F"/>
    <w:rsid w:val="00C568D6"/>
    <w:rsid w:val="00C60587"/>
    <w:rsid w:val="00C637B9"/>
    <w:rsid w:val="00C75770"/>
    <w:rsid w:val="00C76B4F"/>
    <w:rsid w:val="00C7748F"/>
    <w:rsid w:val="00C8051E"/>
    <w:rsid w:val="00C8330F"/>
    <w:rsid w:val="00C85E3F"/>
    <w:rsid w:val="00C908C3"/>
    <w:rsid w:val="00C9226D"/>
    <w:rsid w:val="00C960A2"/>
    <w:rsid w:val="00CA2C97"/>
    <w:rsid w:val="00CA3C93"/>
    <w:rsid w:val="00CB714C"/>
    <w:rsid w:val="00CC1586"/>
    <w:rsid w:val="00CC3714"/>
    <w:rsid w:val="00CD2A48"/>
    <w:rsid w:val="00CD2D4B"/>
    <w:rsid w:val="00CD3169"/>
    <w:rsid w:val="00CE5DD1"/>
    <w:rsid w:val="00CE78F4"/>
    <w:rsid w:val="00CF02E5"/>
    <w:rsid w:val="00CF2B92"/>
    <w:rsid w:val="00D01307"/>
    <w:rsid w:val="00D0461E"/>
    <w:rsid w:val="00D11073"/>
    <w:rsid w:val="00D13E06"/>
    <w:rsid w:val="00D154F7"/>
    <w:rsid w:val="00D172F0"/>
    <w:rsid w:val="00D173BB"/>
    <w:rsid w:val="00D22014"/>
    <w:rsid w:val="00D319FD"/>
    <w:rsid w:val="00D36DC3"/>
    <w:rsid w:val="00D40945"/>
    <w:rsid w:val="00D42B86"/>
    <w:rsid w:val="00D454F5"/>
    <w:rsid w:val="00D46FE2"/>
    <w:rsid w:val="00D506E4"/>
    <w:rsid w:val="00D50860"/>
    <w:rsid w:val="00D511CA"/>
    <w:rsid w:val="00D535DB"/>
    <w:rsid w:val="00D57041"/>
    <w:rsid w:val="00D6122F"/>
    <w:rsid w:val="00D661C7"/>
    <w:rsid w:val="00D729C4"/>
    <w:rsid w:val="00D75C84"/>
    <w:rsid w:val="00D84119"/>
    <w:rsid w:val="00D85618"/>
    <w:rsid w:val="00DA1A07"/>
    <w:rsid w:val="00DB306B"/>
    <w:rsid w:val="00DB3FFF"/>
    <w:rsid w:val="00DB69E6"/>
    <w:rsid w:val="00DC166A"/>
    <w:rsid w:val="00DD6FE4"/>
    <w:rsid w:val="00DE2925"/>
    <w:rsid w:val="00DE7982"/>
    <w:rsid w:val="00DF5203"/>
    <w:rsid w:val="00DF5300"/>
    <w:rsid w:val="00DF6EAD"/>
    <w:rsid w:val="00DF707A"/>
    <w:rsid w:val="00E00372"/>
    <w:rsid w:val="00E036B7"/>
    <w:rsid w:val="00E03918"/>
    <w:rsid w:val="00E046F8"/>
    <w:rsid w:val="00E1298B"/>
    <w:rsid w:val="00E14483"/>
    <w:rsid w:val="00E21DC7"/>
    <w:rsid w:val="00E273FA"/>
    <w:rsid w:val="00E312DB"/>
    <w:rsid w:val="00E32645"/>
    <w:rsid w:val="00E338A5"/>
    <w:rsid w:val="00E44472"/>
    <w:rsid w:val="00E5125C"/>
    <w:rsid w:val="00E51E40"/>
    <w:rsid w:val="00E522CB"/>
    <w:rsid w:val="00E579F6"/>
    <w:rsid w:val="00E6192A"/>
    <w:rsid w:val="00E656ED"/>
    <w:rsid w:val="00E67B16"/>
    <w:rsid w:val="00E71DB9"/>
    <w:rsid w:val="00E75935"/>
    <w:rsid w:val="00E775B8"/>
    <w:rsid w:val="00E80C80"/>
    <w:rsid w:val="00E826E9"/>
    <w:rsid w:val="00E8744F"/>
    <w:rsid w:val="00E9112B"/>
    <w:rsid w:val="00E93958"/>
    <w:rsid w:val="00E952E1"/>
    <w:rsid w:val="00EA2437"/>
    <w:rsid w:val="00EB48AE"/>
    <w:rsid w:val="00EB62D6"/>
    <w:rsid w:val="00EB78A2"/>
    <w:rsid w:val="00EC33A1"/>
    <w:rsid w:val="00EC7F9B"/>
    <w:rsid w:val="00ED0B7A"/>
    <w:rsid w:val="00EE0E83"/>
    <w:rsid w:val="00EE4C34"/>
    <w:rsid w:val="00EE61C1"/>
    <w:rsid w:val="00EE7879"/>
    <w:rsid w:val="00EF0679"/>
    <w:rsid w:val="00EF5A11"/>
    <w:rsid w:val="00F01AC8"/>
    <w:rsid w:val="00F05D2A"/>
    <w:rsid w:val="00F10E3C"/>
    <w:rsid w:val="00F241F4"/>
    <w:rsid w:val="00F24E5C"/>
    <w:rsid w:val="00F2789F"/>
    <w:rsid w:val="00F41890"/>
    <w:rsid w:val="00F43F59"/>
    <w:rsid w:val="00F5051C"/>
    <w:rsid w:val="00F5403E"/>
    <w:rsid w:val="00F577DB"/>
    <w:rsid w:val="00F610F0"/>
    <w:rsid w:val="00F71AC5"/>
    <w:rsid w:val="00F736D9"/>
    <w:rsid w:val="00F746CF"/>
    <w:rsid w:val="00F75009"/>
    <w:rsid w:val="00F83679"/>
    <w:rsid w:val="00FA2815"/>
    <w:rsid w:val="00FB1AF0"/>
    <w:rsid w:val="00FB3926"/>
    <w:rsid w:val="00FB3E97"/>
    <w:rsid w:val="00FC05B6"/>
    <w:rsid w:val="00FC2A0F"/>
    <w:rsid w:val="00FC33D5"/>
    <w:rsid w:val="00FC6873"/>
    <w:rsid w:val="00FD62D1"/>
    <w:rsid w:val="00FD7155"/>
    <w:rsid w:val="00FE10A7"/>
    <w:rsid w:val="00FE20E9"/>
    <w:rsid w:val="00FE2B02"/>
    <w:rsid w:val="00FF356E"/>
    <w:rsid w:val="00FF44E1"/>
    <w:rsid w:val="00FF5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5A91BE"/>
  <w15:docId w15:val="{067829A6-C26A-49C2-BA3D-0C6602A7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BD31F1"/>
    <w:pPr>
      <w:keepNext/>
      <w:keepLines/>
      <w:spacing w:after="4" w:line="251" w:lineRule="auto"/>
      <w:ind w:left="10" w:right="44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92F"/>
  </w:style>
  <w:style w:type="paragraph" w:styleId="Footer">
    <w:name w:val="footer"/>
    <w:basedOn w:val="Normal"/>
    <w:link w:val="FooterChar"/>
    <w:uiPriority w:val="99"/>
    <w:unhideWhenUsed/>
    <w:rsid w:val="00657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92F"/>
  </w:style>
  <w:style w:type="paragraph" w:styleId="BalloonText">
    <w:name w:val="Balloon Text"/>
    <w:basedOn w:val="Normal"/>
    <w:link w:val="BalloonTextChar"/>
    <w:uiPriority w:val="99"/>
    <w:semiHidden/>
    <w:unhideWhenUsed/>
    <w:rsid w:val="00657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9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63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3DB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55C0"/>
    <w:pPr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095B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5B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B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B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BD5"/>
    <w:rPr>
      <w:b/>
      <w:bCs/>
      <w:sz w:val="20"/>
      <w:szCs w:val="20"/>
    </w:rPr>
  </w:style>
  <w:style w:type="paragraph" w:customStyle="1" w:styleId="Default">
    <w:name w:val="Default"/>
    <w:rsid w:val="002E6A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wordsection1">
    <w:name w:val="wordsection1"/>
    <w:basedOn w:val="Normal"/>
    <w:link w:val="Char"/>
    <w:uiPriority w:val="99"/>
    <w:rsid w:val="002424A4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432E3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D31F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Char">
    <w:name w:val="普通(网站) Char"/>
    <w:aliases w:val="普通 (Web) Char,普通(Web) Char,普通(?站) Char"/>
    <w:basedOn w:val="DefaultParagraphFont"/>
    <w:link w:val="wordsection1"/>
    <w:uiPriority w:val="99"/>
    <w:locked/>
    <w:rsid w:val="006B7429"/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910A3"/>
    <w:pPr>
      <w:widowControl w:val="0"/>
      <w:spacing w:after="0" w:line="240" w:lineRule="auto"/>
      <w:ind w:left="351"/>
    </w:pPr>
    <w:rPr>
      <w:rFonts w:ascii="Arial" w:eastAsia="Arial" w:hAnsi="Arial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8910A3"/>
    <w:rPr>
      <w:rFonts w:ascii="Arial" w:eastAsia="Arial" w:hAnsi="Arial"/>
      <w:sz w:val="14"/>
      <w:szCs w:val="1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31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B31DC"/>
    <w:rPr>
      <w:rFonts w:ascii="Courier New" w:eastAsiaTheme="minorHAnsi" w:hAnsi="Courier New" w:cs="Courier New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7D02EB"/>
    <w:pPr>
      <w:spacing w:after="0" w:line="240" w:lineRule="auto"/>
    </w:pPr>
    <w:rPr>
      <w:rFonts w:ascii="Calibri" w:eastAsiaTheme="minorHAns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7D02EB"/>
    <w:rPr>
      <w:rFonts w:ascii="Calibri" w:eastAsiaTheme="minorHAnsi" w:hAnsi="Calibri" w:cs="Calibri"/>
    </w:rPr>
  </w:style>
  <w:style w:type="paragraph" w:styleId="NoSpacing">
    <w:name w:val="No Spacing"/>
    <w:uiPriority w:val="1"/>
    <w:qFormat/>
    <w:rsid w:val="001546B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546B5"/>
    <w:rPr>
      <w:color w:val="605E5C"/>
      <w:shd w:val="clear" w:color="auto" w:fill="E1DFDD"/>
    </w:rPr>
  </w:style>
  <w:style w:type="character" w:customStyle="1" w:styleId="cf01">
    <w:name w:val="cf01"/>
    <w:basedOn w:val="DefaultParagraphFont"/>
    <w:rsid w:val="00D154F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finance@novumenergy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racts@novumenergy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claims@novumenergy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mailto:accounts.receivable@novumenergy.com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mailto:invoices@novumenergy.com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Chris%20Scott\AppData\Roaming\Microsoft\Templates\ChrisBlank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9A8E3-701D-484B-8989-FEE52870F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ChrisBlankLetter</Template>
  <TotalTime>1</TotalTime>
  <Pages>1</Pages>
  <Words>210</Words>
  <Characters>1548</Characters>
  <Application>Microsoft Office Word</Application>
  <DocSecurity>0</DocSecurity>
  <Lines>73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Scott</dc:creator>
  <cp:lastModifiedBy>Jennifer Duque</cp:lastModifiedBy>
  <cp:revision>2</cp:revision>
  <cp:lastPrinted>2026-08-04T20:30:00Z</cp:lastPrinted>
  <dcterms:created xsi:type="dcterms:W3CDTF">2026-08-07T20:59:00Z</dcterms:created>
  <dcterms:modified xsi:type="dcterms:W3CDTF">2026-08-07T20:59:00Z</dcterms:modified>
</cp:coreProperties>
</file>